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/>
  <w:body>
    <w:p w:rsidR="009A40BE" w:rsidRPr="00F8128E" w:rsidRDefault="00C464A2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A8EF269" wp14:editId="18F66B28">
                <wp:simplePos x="0" y="0"/>
                <wp:positionH relativeFrom="column">
                  <wp:posOffset>3242945</wp:posOffset>
                </wp:positionH>
                <wp:positionV relativeFrom="paragraph">
                  <wp:posOffset>3810</wp:posOffset>
                </wp:positionV>
                <wp:extent cx="3143250" cy="857250"/>
                <wp:effectExtent l="0" t="0" r="19050" b="1905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21E" w:rsidRPr="00AF452D" w:rsidRDefault="00F8128E" w:rsidP="00D23B2C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0066"/>
                                <w:kern w:val="0"/>
                                <w:sz w:val="32"/>
                                <w:szCs w:val="32"/>
                                <w:lang w:val="ru-RU" w:eastAsia="ru-RU"/>
                              </w:rPr>
                            </w:pPr>
                            <w:r w:rsidRPr="00AF452D">
                              <w:rPr>
                                <w:b/>
                                <w:color w:val="000066"/>
                                <w:kern w:val="0"/>
                                <w:sz w:val="32"/>
                                <w:szCs w:val="32"/>
                                <w:lang w:val="ru-RU" w:eastAsia="ru-RU"/>
                              </w:rPr>
                              <w:t>У</w:t>
                            </w:r>
                            <w:r w:rsidR="0000640D" w:rsidRPr="00AF452D">
                              <w:rPr>
                                <w:b/>
                                <w:color w:val="000066"/>
                                <w:kern w:val="0"/>
                                <w:sz w:val="32"/>
                                <w:szCs w:val="32"/>
                                <w:lang w:val="ru-RU" w:eastAsia="ru-RU"/>
                              </w:rPr>
                              <w:t xml:space="preserve"> нас активный Профсоюз!</w:t>
                            </w:r>
                          </w:p>
                          <w:p w:rsidR="00F8128E" w:rsidRPr="00AF452D" w:rsidRDefault="0000640D" w:rsidP="00D23B2C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0066"/>
                                <w:kern w:val="0"/>
                                <w:sz w:val="32"/>
                                <w:szCs w:val="32"/>
                                <w:lang w:val="ru-RU" w:eastAsia="ru-RU"/>
                              </w:rPr>
                            </w:pPr>
                            <w:r w:rsidRPr="00AF452D">
                              <w:rPr>
                                <w:b/>
                                <w:color w:val="000066"/>
                                <w:kern w:val="0"/>
                                <w:sz w:val="32"/>
                                <w:szCs w:val="32"/>
                                <w:lang w:val="ru-RU" w:eastAsia="ru-RU"/>
                              </w:rPr>
                              <w:t>С</w:t>
                            </w:r>
                            <w:r w:rsidR="00F8128E" w:rsidRPr="00AF452D">
                              <w:rPr>
                                <w:b/>
                                <w:color w:val="000066"/>
                                <w:kern w:val="0"/>
                                <w:sz w:val="32"/>
                                <w:szCs w:val="32"/>
                                <w:lang w:val="ru-RU" w:eastAsia="ru-RU"/>
                              </w:rPr>
                              <w:t xml:space="preserve"> нами надежно и интересно!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55.35pt;margin-top:.3pt;width:247.5pt;height:67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">
                <v:textbox>
                  <w:txbxContent>
                    <w:p w:rsidR="0083021E" w:rsidRPr="00AF452D" w:rsidRDefault="00F8128E" w:rsidP="00D23B2C">
                      <w:pPr>
                        <w:spacing w:line="240" w:lineRule="auto"/>
                        <w:jc w:val="center"/>
                        <w:rPr>
                          <w:b/>
                          <w:color w:val="000066"/>
                          <w:kern w:val="0"/>
                          <w:sz w:val="32"/>
                          <w:szCs w:val="32"/>
                          <w:lang w:val="ru-RU" w:eastAsia="ru-RU"/>
                        </w:rPr>
                      </w:pPr>
                      <w:r w:rsidRPr="00AF452D">
                        <w:rPr>
                          <w:b/>
                          <w:color w:val="000066"/>
                          <w:kern w:val="0"/>
                          <w:sz w:val="32"/>
                          <w:szCs w:val="32"/>
                          <w:lang w:val="ru-RU" w:eastAsia="ru-RU"/>
                        </w:rPr>
                        <w:t>У</w:t>
                      </w:r>
                      <w:r w:rsidR="0000640D" w:rsidRPr="00AF452D">
                        <w:rPr>
                          <w:b/>
                          <w:color w:val="000066"/>
                          <w:kern w:val="0"/>
                          <w:sz w:val="32"/>
                          <w:szCs w:val="32"/>
                          <w:lang w:val="ru-RU" w:eastAsia="ru-RU"/>
                        </w:rPr>
                        <w:t xml:space="preserve"> нас активный Профсоюз!</w:t>
                      </w:r>
                    </w:p>
                    <w:p w:rsidR="00F8128E" w:rsidRPr="00AF452D" w:rsidRDefault="0000640D" w:rsidP="00D23B2C">
                      <w:pPr>
                        <w:spacing w:line="240" w:lineRule="auto"/>
                        <w:jc w:val="center"/>
                        <w:rPr>
                          <w:b/>
                          <w:color w:val="000066"/>
                          <w:kern w:val="0"/>
                          <w:sz w:val="32"/>
                          <w:szCs w:val="32"/>
                          <w:lang w:val="ru-RU" w:eastAsia="ru-RU"/>
                        </w:rPr>
                      </w:pPr>
                      <w:r w:rsidRPr="00AF452D">
                        <w:rPr>
                          <w:b/>
                          <w:color w:val="000066"/>
                          <w:kern w:val="0"/>
                          <w:sz w:val="32"/>
                          <w:szCs w:val="32"/>
                          <w:lang w:val="ru-RU" w:eastAsia="ru-RU"/>
                        </w:rPr>
                        <w:t>С</w:t>
                      </w:r>
                      <w:r w:rsidR="00F8128E" w:rsidRPr="00AF452D">
                        <w:rPr>
                          <w:b/>
                          <w:color w:val="000066"/>
                          <w:kern w:val="0"/>
                          <w:sz w:val="32"/>
                          <w:szCs w:val="32"/>
                          <w:lang w:val="ru-RU" w:eastAsia="ru-RU"/>
                        </w:rPr>
                        <w:t xml:space="preserve"> нами надежно и интересно!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BAD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2DBE5210" wp14:editId="795EEB61">
                <wp:simplePos x="0" y="0"/>
                <wp:positionH relativeFrom="page">
                  <wp:posOffset>8569960</wp:posOffset>
                </wp:positionH>
                <wp:positionV relativeFrom="page">
                  <wp:posOffset>731520</wp:posOffset>
                </wp:positionV>
                <wp:extent cx="1168400" cy="1314450"/>
                <wp:effectExtent l="0" t="0" r="0" b="1905"/>
                <wp:wrapNone/>
                <wp:docPr id="23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68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FF0996" w:rsidRDefault="00552BAD">
                            <w:pPr>
                              <w:pStyle w:val="a9"/>
                              <w:jc w:val="left"/>
                              <w:rPr>
                                <w:rFonts w:ascii="Arial" w:hAnsi="Arial" w:cs="Arial"/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3D4C252D" wp14:editId="2D3B0C56">
                                  <wp:extent cx="1094400" cy="1245600"/>
                                  <wp:effectExtent l="0" t="0" r="0" b="0"/>
                                  <wp:docPr id="287" name="Рисунок 287" descr="C:\Users\1\Downloads\318581_html_m16e4cc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7" descr="C:\Users\1\Downloads\318581_html_m16e4cc5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4400" cy="124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27" type="#_x0000_t202" style="position:absolute;left:0;text-align:left;margin-left:674.8pt;margin-top:57.6pt;width:92pt;height:103.5pt;z-index:251653120;visibility:visible;mso-wrap-style:non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FF0996" w:rsidRDefault="00552BAD">
                      <w:pPr>
                        <w:pStyle w:val="a9"/>
                        <w:jc w:val="left"/>
                        <w:rPr>
                          <w:rFonts w:ascii="Arial" w:hAnsi="Arial" w:cs="Arial"/>
                          <w:b/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3D4C252D" wp14:editId="2D3B0C56">
                            <wp:extent cx="1094400" cy="1245600"/>
                            <wp:effectExtent l="0" t="0" r="0" b="0"/>
                            <wp:docPr id="287" name="Рисунок 287" descr="C:\Users\1\Downloads\318581_html_m16e4cc5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7" descr="C:\Users\1\Downloads\318581_html_m16e4cc5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4400" cy="124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2BAD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4978D196" wp14:editId="3B0D502B">
                <wp:simplePos x="0" y="0"/>
                <wp:positionH relativeFrom="page">
                  <wp:posOffset>7979410</wp:posOffset>
                </wp:positionH>
                <wp:positionV relativeFrom="page">
                  <wp:posOffset>133985</wp:posOffset>
                </wp:positionV>
                <wp:extent cx="2346960" cy="708660"/>
                <wp:effectExtent l="0" t="635" r="0" b="0"/>
                <wp:wrapNone/>
                <wp:docPr id="2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46960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E03701" w:rsidRDefault="00E03701" w:rsidP="00E03701">
                            <w:pPr>
                              <w:jc w:val="center"/>
                              <w:rPr>
                                <w:b/>
                                <w:color w:val="000066"/>
                                <w:kern w:val="0"/>
                                <w:sz w:val="32"/>
                                <w:szCs w:val="32"/>
                                <w:lang w:val="ru-RU" w:eastAsia="ru-RU"/>
                              </w:rPr>
                            </w:pPr>
                            <w:r w:rsidRPr="00E03701">
                              <w:rPr>
                                <w:b/>
                                <w:color w:val="000066"/>
                                <w:kern w:val="0"/>
                                <w:sz w:val="32"/>
                                <w:szCs w:val="32"/>
                                <w:lang w:val="ru-RU" w:eastAsia="ru-RU"/>
                              </w:rPr>
                              <w:t>Общероссийский Профсоюз Образования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28" type="#_x0000_t202" style="position:absolute;left:0;text-align:left;margin-left:628.3pt;margin-top:10.55pt;width:184.8pt;height:55.8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E03701" w:rsidRDefault="00E03701" w:rsidP="00E03701">
                      <w:pPr>
                        <w:jc w:val="center"/>
                        <w:rPr>
                          <w:b/>
                          <w:color w:val="000066"/>
                          <w:kern w:val="0"/>
                          <w:sz w:val="32"/>
                          <w:szCs w:val="32"/>
                          <w:lang w:val="ru-RU" w:eastAsia="ru-RU"/>
                        </w:rPr>
                      </w:pPr>
                      <w:r w:rsidRPr="00E03701">
                        <w:rPr>
                          <w:b/>
                          <w:color w:val="000066"/>
                          <w:kern w:val="0"/>
                          <w:sz w:val="32"/>
                          <w:szCs w:val="32"/>
                          <w:lang w:val="ru-RU" w:eastAsia="ru-RU"/>
                        </w:rPr>
                        <w:t>Общероссийский Профсоюз Образования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2BAD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08C951F3" wp14:editId="2E597FF7">
                <wp:simplePos x="0" y="0"/>
                <wp:positionH relativeFrom="page">
                  <wp:posOffset>220345</wp:posOffset>
                </wp:positionH>
                <wp:positionV relativeFrom="page">
                  <wp:posOffset>203200</wp:posOffset>
                </wp:positionV>
                <wp:extent cx="3034665" cy="3716020"/>
                <wp:effectExtent l="1270" t="3175" r="2540" b="0"/>
                <wp:wrapNone/>
                <wp:docPr id="21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34665" cy="3716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319C" w:rsidRDefault="005F5641" w:rsidP="0083021E">
                            <w:pPr>
                              <w:pStyle w:val="4"/>
                              <w:jc w:val="both"/>
                              <w:rPr>
                                <w:rFonts w:ascii="Times New Roman" w:hAnsi="Times New Roman" w:cs="Times New Roman"/>
                                <w:bCs w:val="0"/>
                                <w:color w:val="000066"/>
                                <w:kern w:val="0"/>
                                <w:sz w:val="26"/>
                                <w:szCs w:val="22"/>
                                <w:lang w:val="ru-RU" w:eastAsia="ru-RU"/>
                              </w:rPr>
                            </w:pPr>
                            <w:r w:rsidRPr="009A40BE">
                              <w:rPr>
                                <w:rFonts w:ascii="Times New Roman" w:hAnsi="Times New Roman" w:cs="Times New Roman"/>
                                <w:bCs w:val="0"/>
                                <w:color w:val="000066"/>
                                <w:kern w:val="0"/>
                                <w:sz w:val="26"/>
                                <w:szCs w:val="22"/>
                                <w:lang w:val="ru-RU" w:eastAsia="ru-RU"/>
                              </w:rPr>
                              <w:t>Совместный корпоративный отдых, посещение театров и концертов, поездки и экскурсии, дни семейного отдыха, спортивные соревнования и мероприятия, творческие конкурсы, оздоровление членов профсоюза и их детей делают жизнь работников образования яркой, интересной</w:t>
                            </w:r>
                            <w:r w:rsidR="00D9438E">
                              <w:rPr>
                                <w:rFonts w:ascii="Times New Roman" w:hAnsi="Times New Roman" w:cs="Times New Roman"/>
                                <w:bCs w:val="0"/>
                                <w:color w:val="000066"/>
                                <w:kern w:val="0"/>
                                <w:sz w:val="26"/>
                                <w:szCs w:val="22"/>
                                <w:lang w:val="ru-RU" w:eastAsia="ru-RU"/>
                              </w:rPr>
                              <w:t xml:space="preserve"> и</w:t>
                            </w:r>
                            <w:r w:rsidR="00B17AAD" w:rsidRPr="009A40BE">
                              <w:rPr>
                                <w:rFonts w:ascii="Times New Roman" w:hAnsi="Times New Roman" w:cs="Times New Roman"/>
                                <w:bCs w:val="0"/>
                                <w:color w:val="000066"/>
                                <w:kern w:val="0"/>
                                <w:sz w:val="26"/>
                                <w:szCs w:val="22"/>
                                <w:lang w:val="ru-RU" w:eastAsia="ru-RU"/>
                              </w:rPr>
                              <w:t xml:space="preserve"> </w:t>
                            </w:r>
                            <w:r w:rsidRPr="009A40BE">
                              <w:rPr>
                                <w:rFonts w:ascii="Times New Roman" w:hAnsi="Times New Roman" w:cs="Times New Roman"/>
                                <w:bCs w:val="0"/>
                                <w:color w:val="000066"/>
                                <w:kern w:val="0"/>
                                <w:sz w:val="26"/>
                                <w:szCs w:val="22"/>
                                <w:lang w:val="ru-RU" w:eastAsia="ru-RU"/>
                              </w:rPr>
                              <w:t>насыщенной</w:t>
                            </w:r>
                            <w:r w:rsidR="00B17AAD" w:rsidRPr="009A40BE">
                              <w:rPr>
                                <w:rFonts w:ascii="Times New Roman" w:hAnsi="Times New Roman" w:cs="Times New Roman"/>
                                <w:bCs w:val="0"/>
                                <w:color w:val="000066"/>
                                <w:kern w:val="0"/>
                                <w:sz w:val="26"/>
                                <w:szCs w:val="22"/>
                                <w:lang w:val="ru-RU" w:eastAsia="ru-RU"/>
                              </w:rPr>
                              <w:t>.</w:t>
                            </w:r>
                          </w:p>
                          <w:p w:rsidR="00B17AAD" w:rsidRPr="00F8128E" w:rsidRDefault="00552BAD" w:rsidP="0083021E">
                            <w:pPr>
                              <w:pStyle w:val="4"/>
                              <w:jc w:val="both"/>
                              <w:rPr>
                                <w:rFonts w:ascii="Times New Roman" w:hAnsi="Times New Roman" w:cs="Times New Roman"/>
                                <w:bCs w:val="0"/>
                                <w:color w:val="000066"/>
                                <w:kern w:val="0"/>
                                <w:sz w:val="26"/>
                                <w:szCs w:val="22"/>
                                <w:lang w:val="ru-RU" w:eastAsia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0AE63951" wp14:editId="3D31908C">
                                  <wp:extent cx="2967990" cy="1811020"/>
                                  <wp:effectExtent l="0" t="0" r="3810" b="0"/>
                                  <wp:docPr id="243" name="Рисунок 243" descr="C:\Users\1\Desktop\1UgKF3n3Eu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3" descr="C:\Users\1\Desktop\1UgKF3n3Eu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771" r="132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7990" cy="1811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37EB" w:rsidRPr="00B17AAD" w:rsidRDefault="00A537EB" w:rsidP="005F5641">
                            <w:pPr>
                              <w:pStyle w:val="4"/>
                              <w:rPr>
                                <w:rFonts w:ascii="PF DinText Pro Medium" w:hAnsi="PF DinText Pro Medium" w:cs="Calibri"/>
                                <w:b w:val="0"/>
                                <w:bCs w:val="0"/>
                                <w:spacing w:val="-5"/>
                                <w:kern w:val="0"/>
                                <w:sz w:val="24"/>
                                <w:szCs w:val="24"/>
                                <w:lang w:val="ru-RU" w:bidi="en-US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29" type="#_x0000_t202" style="position:absolute;left:0;text-align:left;margin-left:17.35pt;margin-top:16pt;width:238.95pt;height:292.6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1B319C" w:rsidRDefault="005F5641" w:rsidP="0083021E">
                      <w:pPr>
                        <w:pStyle w:val="4"/>
                        <w:jc w:val="both"/>
                        <w:rPr>
                          <w:rFonts w:ascii="Times New Roman" w:hAnsi="Times New Roman" w:cs="Times New Roman"/>
                          <w:bCs w:val="0"/>
                          <w:color w:val="000066"/>
                          <w:kern w:val="0"/>
                          <w:sz w:val="26"/>
                          <w:szCs w:val="22"/>
                          <w:lang w:val="ru-RU" w:eastAsia="ru-RU"/>
                        </w:rPr>
                      </w:pPr>
                      <w:r w:rsidRPr="009A40BE">
                        <w:rPr>
                          <w:rFonts w:ascii="Times New Roman" w:hAnsi="Times New Roman" w:cs="Times New Roman"/>
                          <w:bCs w:val="0"/>
                          <w:color w:val="000066"/>
                          <w:kern w:val="0"/>
                          <w:sz w:val="26"/>
                          <w:szCs w:val="22"/>
                          <w:lang w:val="ru-RU" w:eastAsia="ru-RU"/>
                        </w:rPr>
                        <w:t>Совместный корпоративный отдых, посещение театров и концертов, поездки и экскурсии, дни семейного отдыха, спортивные соревнования и мероприятия, творческие конкурсы, оздоровление членов профсоюза и их детей делают жизнь работников образования яркой, интересной</w:t>
                      </w:r>
                      <w:r w:rsidR="00D9438E">
                        <w:rPr>
                          <w:rFonts w:ascii="Times New Roman" w:hAnsi="Times New Roman" w:cs="Times New Roman"/>
                          <w:bCs w:val="0"/>
                          <w:color w:val="000066"/>
                          <w:kern w:val="0"/>
                          <w:sz w:val="26"/>
                          <w:szCs w:val="22"/>
                          <w:lang w:val="ru-RU" w:eastAsia="ru-RU"/>
                        </w:rPr>
                        <w:t xml:space="preserve"> и</w:t>
                      </w:r>
                      <w:r w:rsidR="00B17AAD" w:rsidRPr="009A40BE">
                        <w:rPr>
                          <w:rFonts w:ascii="Times New Roman" w:hAnsi="Times New Roman" w:cs="Times New Roman"/>
                          <w:bCs w:val="0"/>
                          <w:color w:val="000066"/>
                          <w:kern w:val="0"/>
                          <w:sz w:val="26"/>
                          <w:szCs w:val="22"/>
                          <w:lang w:val="ru-RU" w:eastAsia="ru-RU"/>
                        </w:rPr>
                        <w:t xml:space="preserve"> </w:t>
                      </w:r>
                      <w:r w:rsidRPr="009A40BE">
                        <w:rPr>
                          <w:rFonts w:ascii="Times New Roman" w:hAnsi="Times New Roman" w:cs="Times New Roman"/>
                          <w:bCs w:val="0"/>
                          <w:color w:val="000066"/>
                          <w:kern w:val="0"/>
                          <w:sz w:val="26"/>
                          <w:szCs w:val="22"/>
                          <w:lang w:val="ru-RU" w:eastAsia="ru-RU"/>
                        </w:rPr>
                        <w:t>насыщенной</w:t>
                      </w:r>
                      <w:r w:rsidR="00B17AAD" w:rsidRPr="009A40BE">
                        <w:rPr>
                          <w:rFonts w:ascii="Times New Roman" w:hAnsi="Times New Roman" w:cs="Times New Roman"/>
                          <w:bCs w:val="0"/>
                          <w:color w:val="000066"/>
                          <w:kern w:val="0"/>
                          <w:sz w:val="26"/>
                          <w:szCs w:val="22"/>
                          <w:lang w:val="ru-RU" w:eastAsia="ru-RU"/>
                        </w:rPr>
                        <w:t>.</w:t>
                      </w:r>
                    </w:p>
                    <w:p w:rsidR="00B17AAD" w:rsidRPr="00F8128E" w:rsidRDefault="00552BAD" w:rsidP="0083021E">
                      <w:pPr>
                        <w:pStyle w:val="4"/>
                        <w:jc w:val="both"/>
                        <w:rPr>
                          <w:rFonts w:ascii="Times New Roman" w:hAnsi="Times New Roman" w:cs="Times New Roman"/>
                          <w:bCs w:val="0"/>
                          <w:color w:val="000066"/>
                          <w:kern w:val="0"/>
                          <w:sz w:val="26"/>
                          <w:szCs w:val="22"/>
                          <w:lang w:val="ru-RU" w:eastAsia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0AE63951" wp14:editId="3D31908C">
                            <wp:extent cx="2967990" cy="1811020"/>
                            <wp:effectExtent l="0" t="0" r="3810" b="0"/>
                            <wp:docPr id="243" name="Рисунок 243" descr="C:\Users\1\Desktop\1UgKF3n3Eu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3" descr="C:\Users\1\Desktop\1UgKF3n3Eu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771" r="132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7990" cy="1811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37EB" w:rsidRPr="00B17AAD" w:rsidRDefault="00A537EB" w:rsidP="005F5641">
                      <w:pPr>
                        <w:pStyle w:val="4"/>
                        <w:rPr>
                          <w:rFonts w:ascii="PF DinText Pro Medium" w:hAnsi="PF DinText Pro Medium" w:cs="Calibri"/>
                          <w:b w:val="0"/>
                          <w:bCs w:val="0"/>
                          <w:spacing w:val="-5"/>
                          <w:kern w:val="0"/>
                          <w:sz w:val="24"/>
                          <w:szCs w:val="24"/>
                          <w:lang w:val="ru-RU" w:bidi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03701" w:rsidRDefault="00552BAD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page">
                  <wp:posOffset>4340225</wp:posOffset>
                </wp:positionH>
                <wp:positionV relativeFrom="page">
                  <wp:posOffset>5899785</wp:posOffset>
                </wp:positionV>
                <wp:extent cx="2012315" cy="1146810"/>
                <wp:effectExtent l="0" t="3810" r="635" b="1905"/>
                <wp:wrapNone/>
                <wp:docPr id="19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12315" cy="1146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FF0996" w:rsidRDefault="00DC3F24" w:rsidP="00DC3F24">
                            <w:pPr>
                              <w:pStyle w:val="a6"/>
                              <w:jc w:val="both"/>
                              <w:rPr>
                                <w:caps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caps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552BAD">
                              <w:rPr>
                                <w:caps/>
                                <w:noProof/>
                                <w:sz w:val="32"/>
                                <w:szCs w:val="32"/>
                                <w:lang w:val="ru-RU" w:eastAsia="ru-RU" w:bidi="ar-SA"/>
                              </w:rPr>
                              <w:drawing>
                                <wp:inline distT="0" distB="0" distL="0" distR="0">
                                  <wp:extent cx="1769110" cy="930910"/>
                                  <wp:effectExtent l="0" t="0" r="2540" b="2540"/>
                                  <wp:docPr id="269" name="Рисунок 269" descr="C:\Users\1\Desktop\Logo_70-le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9" descr="C:\Users\1\Desktop\Logo_70-le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9110" cy="930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30" type="#_x0000_t202" style="position:absolute;left:0;text-align:left;margin-left:341.75pt;margin-top:464.55pt;width:158.45pt;height:90.3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yF/gIAAKI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" filled="f" stroked="f" strokeweight="0" insetpen="t">
                <o:lock v:ext="edit" shapetype="t"/>
                <v:textbox inset="2.85pt,2.85pt,2.85pt,2.85pt">
                  <w:txbxContent>
                    <w:p w:rsidR="00A537EB" w:rsidRPr="00FF0996" w:rsidRDefault="00DC3F24" w:rsidP="00DC3F24">
                      <w:pPr>
                        <w:pStyle w:val="a6"/>
                        <w:jc w:val="both"/>
                        <w:rPr>
                          <w:caps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caps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="00552BAD">
                        <w:rPr>
                          <w:caps/>
                          <w:noProof/>
                          <w:sz w:val="32"/>
                          <w:szCs w:val="32"/>
                          <w:lang w:val="ru-RU" w:eastAsia="ru-RU" w:bidi="ar-SA"/>
                        </w:rPr>
                        <w:drawing>
                          <wp:inline distT="0" distB="0" distL="0" distR="0">
                            <wp:extent cx="1769110" cy="930910"/>
                            <wp:effectExtent l="0" t="0" r="2540" b="2540"/>
                            <wp:docPr id="269" name="Рисунок 269" descr="C:\Users\1\Desktop\Logo_70-le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9" descr="C:\Users\1\Desktop\Logo_70-le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9110" cy="930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59A13D03" wp14:editId="19AE86DE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13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kEm9A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E03701">
        <w:rPr>
          <w:lang w:val="ru-RU"/>
        </w:rPr>
        <w:t xml:space="preserve">                      </w:t>
      </w:r>
    </w:p>
    <w:p w:rsidR="00E03701" w:rsidRDefault="00E03701">
      <w:pPr>
        <w:rPr>
          <w:lang w:val="ru-RU"/>
        </w:rPr>
      </w:pPr>
    </w:p>
    <w:p w:rsidR="00E03701" w:rsidRDefault="00774233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1C6116FD" wp14:editId="53BBB336">
                <wp:simplePos x="0" y="0"/>
                <wp:positionH relativeFrom="page">
                  <wp:posOffset>3761740</wp:posOffset>
                </wp:positionH>
                <wp:positionV relativeFrom="page">
                  <wp:posOffset>1485265</wp:posOffset>
                </wp:positionV>
                <wp:extent cx="3204845" cy="1704975"/>
                <wp:effectExtent l="0" t="0" r="0" b="9525"/>
                <wp:wrapNone/>
                <wp:docPr id="14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04845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5BDF" w:rsidRPr="00B17AAD" w:rsidRDefault="00774233" w:rsidP="00F65BDF">
                            <w:pPr>
                              <w:pStyle w:val="4"/>
                              <w:rPr>
                                <w:rFonts w:ascii="PF DinText Pro Medium" w:hAnsi="PF DinText Pro Medium" w:cs="Calibri"/>
                                <w:b w:val="0"/>
                                <w:bCs w:val="0"/>
                                <w:spacing w:val="-5"/>
                                <w:kern w:val="0"/>
                                <w:sz w:val="24"/>
                                <w:szCs w:val="24"/>
                                <w:lang w:val="ru-RU" w:bidi="en-US"/>
                              </w:rPr>
                            </w:pPr>
                            <w:r>
                              <w:rPr>
                                <w:rFonts w:ascii="PF DinText Pro Medium" w:hAnsi="PF DinText Pro Medium" w:cs="Calibri"/>
                                <w:b w:val="0"/>
                                <w:bCs w:val="0"/>
                                <w:noProof/>
                                <w:spacing w:val="-5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3132455" cy="1868244"/>
                                  <wp:effectExtent l="0" t="0" r="0" b="0"/>
                                  <wp:docPr id="26" name="Рисунок 26" descr="C:\Users\SizovaNV\Desktop\0APm3aUeij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izovaNV\Desktop\0APm3aUeij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2455" cy="1868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" o:spid="_x0000_s1031" type="#_x0000_t202" style="position:absolute;left:0;text-align:left;margin-left:296.2pt;margin-top:116.95pt;width:252.35pt;height:134.25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F65BDF" w:rsidRPr="00B17AAD" w:rsidRDefault="00774233" w:rsidP="00F65BDF">
                      <w:pPr>
                        <w:pStyle w:val="4"/>
                        <w:rPr>
                          <w:rFonts w:ascii="PF DinText Pro Medium" w:hAnsi="PF DinText Pro Medium" w:cs="Calibri"/>
                          <w:b w:val="0"/>
                          <w:bCs w:val="0"/>
                          <w:spacing w:val="-5"/>
                          <w:kern w:val="0"/>
                          <w:sz w:val="24"/>
                          <w:szCs w:val="24"/>
                          <w:lang w:val="ru-RU" w:bidi="en-US"/>
                        </w:rPr>
                      </w:pPr>
                      <w:r>
                        <w:rPr>
                          <w:rFonts w:ascii="PF DinText Pro Medium" w:hAnsi="PF DinText Pro Medium" w:cs="Calibri"/>
                          <w:b w:val="0"/>
                          <w:bCs w:val="0"/>
                          <w:noProof/>
                          <w:spacing w:val="-5"/>
                          <w:kern w:val="0"/>
                          <w:sz w:val="24"/>
                          <w:szCs w:val="24"/>
                          <w:lang w:val="ru-RU" w:eastAsia="ru-RU"/>
                        </w:rPr>
                        <w:drawing>
                          <wp:inline distT="0" distB="0" distL="0" distR="0">
                            <wp:extent cx="3132455" cy="1868244"/>
                            <wp:effectExtent l="0" t="0" r="0" b="0"/>
                            <wp:docPr id="26" name="Рисунок 26" descr="C:\Users\SizovaNV\Desktop\0APm3aUeij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izovaNV\Desktop\0APm3aUeij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2455" cy="1868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03701" w:rsidRDefault="00E03701">
      <w:pPr>
        <w:rPr>
          <w:lang w:val="ru-RU"/>
        </w:rPr>
      </w:pPr>
    </w:p>
    <w:p w:rsidR="002A2624" w:rsidRDefault="00774233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023BECAC" wp14:editId="4FF335A9">
                <wp:simplePos x="0" y="0"/>
                <wp:positionH relativeFrom="margin">
                  <wp:posOffset>3482975</wp:posOffset>
                </wp:positionH>
                <wp:positionV relativeFrom="page">
                  <wp:posOffset>4340225</wp:posOffset>
                </wp:positionV>
                <wp:extent cx="2745105" cy="2287270"/>
                <wp:effectExtent l="0" t="0" r="0" b="0"/>
                <wp:wrapNone/>
                <wp:docPr id="18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45105" cy="228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C3F24" w:rsidRPr="0000640D" w:rsidRDefault="00DC3F24">
                            <w:pPr>
                              <w:pStyle w:val="21"/>
                              <w:rPr>
                                <w:b/>
                                <w:color w:val="17365D"/>
                                <w:lang w:val="ru-RU"/>
                              </w:rPr>
                            </w:pPr>
                            <w:r w:rsidRPr="0000640D">
                              <w:rPr>
                                <w:b/>
                                <w:color w:val="17365D"/>
                                <w:lang w:val="ru-RU"/>
                              </w:rPr>
                              <w:t xml:space="preserve">Наш сайт: </w:t>
                            </w:r>
                            <w:hyperlink r:id="rId12" w:tgtFrame="_blank" w:history="1">
                              <w:r w:rsidR="00A31C5E">
                                <w:rPr>
                                  <w:b/>
                                  <w:color w:val="17365D"/>
                                  <w:lang w:val="ru-RU"/>
                                </w:rPr>
                                <w:t>t</w:t>
                              </w:r>
                              <w:proofErr w:type="spellStart"/>
                              <w:r w:rsidR="00A31C5E">
                                <w:rPr>
                                  <w:b/>
                                  <w:color w:val="17365D"/>
                                </w:rPr>
                                <w:t>mn</w:t>
                              </w:r>
                              <w:proofErr w:type="spellEnd"/>
                              <w:r w:rsidRPr="0000640D">
                                <w:rPr>
                                  <w:b/>
                                  <w:color w:val="17365D"/>
                                  <w:lang w:val="ru-RU"/>
                                </w:rPr>
                                <w:t>profobr.ru</w:t>
                              </w:r>
                            </w:hyperlink>
                          </w:p>
                          <w:p w:rsidR="0000640D" w:rsidRPr="0000640D" w:rsidRDefault="0000640D">
                            <w:pPr>
                              <w:pStyle w:val="21"/>
                              <w:rPr>
                                <w:b/>
                                <w:color w:val="17365D"/>
                                <w:lang w:val="ru-RU"/>
                              </w:rPr>
                            </w:pPr>
                            <w:r w:rsidRPr="0000640D">
                              <w:rPr>
                                <w:b/>
                                <w:color w:val="17365D"/>
                                <w:lang w:val="ru-RU"/>
                              </w:rPr>
                              <w:t>Группа в «</w:t>
                            </w:r>
                            <w:proofErr w:type="spellStart"/>
                            <w:r w:rsidRPr="0000640D">
                              <w:rPr>
                                <w:b/>
                                <w:color w:val="17365D"/>
                                <w:lang w:val="ru-RU"/>
                              </w:rPr>
                              <w:t>Вконтакте</w:t>
                            </w:r>
                            <w:proofErr w:type="spellEnd"/>
                            <w:r w:rsidRPr="0000640D">
                              <w:rPr>
                                <w:b/>
                                <w:color w:val="17365D"/>
                                <w:lang w:val="ru-RU"/>
                              </w:rPr>
                              <w:t>»</w:t>
                            </w:r>
                          </w:p>
                          <w:p w:rsidR="0000640D" w:rsidRPr="0000640D" w:rsidRDefault="0000640D">
                            <w:pPr>
                              <w:pStyle w:val="21"/>
                              <w:rPr>
                                <w:b/>
                                <w:color w:val="17365D"/>
                                <w:lang w:val="ru-RU"/>
                              </w:rPr>
                            </w:pPr>
                            <w:r w:rsidRPr="0000640D">
                              <w:rPr>
                                <w:b/>
                                <w:color w:val="17365D"/>
                                <w:lang w:val="ru-RU"/>
                              </w:rPr>
                              <w:t>https://vk.com/tmprofobr</w:t>
                            </w:r>
                          </w:p>
                          <w:p w:rsidR="00DC3F24" w:rsidRPr="0000640D" w:rsidRDefault="00DC3F24">
                            <w:pPr>
                              <w:pStyle w:val="21"/>
                              <w:rPr>
                                <w:b/>
                                <w:color w:val="17365D"/>
                                <w:lang w:val="ru-RU"/>
                              </w:rPr>
                            </w:pPr>
                            <w:r w:rsidRPr="0000640D">
                              <w:rPr>
                                <w:b/>
                                <w:color w:val="17365D"/>
                                <w:lang w:val="ru-RU"/>
                              </w:rPr>
                              <w:t>Наш адрес: 622001 г.</w:t>
                            </w:r>
                            <w:r w:rsidR="0083021E" w:rsidRPr="0000640D">
                              <w:rPr>
                                <w:b/>
                                <w:color w:val="17365D"/>
                                <w:lang w:val="ru-RU"/>
                              </w:rPr>
                              <w:t xml:space="preserve"> Тюмень</w:t>
                            </w:r>
                            <w:r w:rsidRPr="0000640D">
                              <w:rPr>
                                <w:b/>
                                <w:color w:val="17365D"/>
                                <w:lang w:val="ru-RU"/>
                              </w:rPr>
                              <w:t xml:space="preserve"> </w:t>
                            </w:r>
                            <w:hyperlink r:id="rId13" w:history="1">
                              <w:r w:rsidR="0083021E" w:rsidRPr="0000640D">
                                <w:rPr>
                                  <w:b/>
                                  <w:color w:val="17365D"/>
                                  <w:lang w:val="ru-RU"/>
                                </w:rPr>
                                <w:t>улица Республики, 17/30</w:t>
                              </w:r>
                            </w:hyperlink>
                            <w:r w:rsidRPr="0000640D">
                              <w:rPr>
                                <w:b/>
                                <w:color w:val="17365D"/>
                                <w:lang w:val="ru-RU"/>
                              </w:rPr>
                              <w:t xml:space="preserve"> </w:t>
                            </w:r>
                          </w:p>
                          <w:p w:rsidR="00A537EB" w:rsidRPr="0000640D" w:rsidRDefault="00DC3F24">
                            <w:pPr>
                              <w:pStyle w:val="21"/>
                              <w:rPr>
                                <w:b/>
                                <w:color w:val="17365D"/>
                                <w:lang w:val="ru-RU"/>
                              </w:rPr>
                            </w:pPr>
                            <w:r w:rsidRPr="0000640D">
                              <w:rPr>
                                <w:b/>
                                <w:color w:val="17365D"/>
                                <w:lang w:val="ru-RU"/>
                              </w:rPr>
                              <w:t>По всем вопросам член профсоюза может получить консультацию по телефону: +</w:t>
                            </w:r>
                            <w:hyperlink r:id="rId14" w:history="1">
                              <w:r w:rsidRPr="0000640D">
                                <w:rPr>
                                  <w:b/>
                                  <w:color w:val="17365D"/>
                                  <w:lang w:val="ru-RU"/>
                                </w:rPr>
                                <w:t>7 (3452) 45-40-40</w:t>
                              </w:r>
                            </w:hyperlink>
                            <w:r w:rsidRPr="0000640D">
                              <w:rPr>
                                <w:b/>
                                <w:color w:val="17365D"/>
                                <w:lang w:val="ru-RU"/>
                              </w:rPr>
                              <w:t xml:space="preserve">. </w:t>
                            </w:r>
                          </w:p>
                          <w:p w:rsidR="0000640D" w:rsidRPr="00E03701" w:rsidRDefault="0000640D">
                            <w:pPr>
                              <w:pStyle w:val="21"/>
                              <w:rPr>
                                <w:b/>
                                <w:color w:val="17365D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32" type="#_x0000_t202" style="position:absolute;left:0;text-align:left;margin-left:274.25pt;margin-top:341.75pt;width:216.15pt;height:180.1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" filled="f" stroked="f" strokeweight="0" insetpen="t">
                <o:lock v:ext="edit" shapetype="t"/>
                <v:textbox inset="2.85pt,2.85pt,2.85pt,2.85pt">
                  <w:txbxContent>
                    <w:p w:rsidR="00DC3F24" w:rsidRPr="0000640D" w:rsidRDefault="00DC3F24">
                      <w:pPr>
                        <w:pStyle w:val="21"/>
                        <w:rPr>
                          <w:b/>
                          <w:color w:val="17365D"/>
                          <w:lang w:val="ru-RU"/>
                        </w:rPr>
                      </w:pPr>
                      <w:r w:rsidRPr="0000640D">
                        <w:rPr>
                          <w:b/>
                          <w:color w:val="17365D"/>
                          <w:lang w:val="ru-RU"/>
                        </w:rPr>
                        <w:t xml:space="preserve">Наш сайт: </w:t>
                      </w:r>
                      <w:hyperlink r:id="rId15" w:tgtFrame="_blank" w:history="1">
                        <w:r w:rsidR="00A31C5E">
                          <w:rPr>
                            <w:b/>
                            <w:color w:val="17365D"/>
                            <w:lang w:val="ru-RU"/>
                          </w:rPr>
                          <w:t>t</w:t>
                        </w:r>
                        <w:proofErr w:type="spellStart"/>
                        <w:r w:rsidR="00A31C5E">
                          <w:rPr>
                            <w:b/>
                            <w:color w:val="17365D"/>
                          </w:rPr>
                          <w:t>mn</w:t>
                        </w:r>
                        <w:proofErr w:type="spellEnd"/>
                        <w:r w:rsidRPr="0000640D">
                          <w:rPr>
                            <w:b/>
                            <w:color w:val="17365D"/>
                            <w:lang w:val="ru-RU"/>
                          </w:rPr>
                          <w:t>profobr.ru</w:t>
                        </w:r>
                      </w:hyperlink>
                    </w:p>
                    <w:p w:rsidR="0000640D" w:rsidRPr="0000640D" w:rsidRDefault="0000640D">
                      <w:pPr>
                        <w:pStyle w:val="21"/>
                        <w:rPr>
                          <w:b/>
                          <w:color w:val="17365D"/>
                          <w:lang w:val="ru-RU"/>
                        </w:rPr>
                      </w:pPr>
                      <w:r w:rsidRPr="0000640D">
                        <w:rPr>
                          <w:b/>
                          <w:color w:val="17365D"/>
                          <w:lang w:val="ru-RU"/>
                        </w:rPr>
                        <w:t>Группа в «</w:t>
                      </w:r>
                      <w:proofErr w:type="spellStart"/>
                      <w:r w:rsidRPr="0000640D">
                        <w:rPr>
                          <w:b/>
                          <w:color w:val="17365D"/>
                          <w:lang w:val="ru-RU"/>
                        </w:rPr>
                        <w:t>Вконтакте</w:t>
                      </w:r>
                      <w:proofErr w:type="spellEnd"/>
                      <w:r w:rsidRPr="0000640D">
                        <w:rPr>
                          <w:b/>
                          <w:color w:val="17365D"/>
                          <w:lang w:val="ru-RU"/>
                        </w:rPr>
                        <w:t>»</w:t>
                      </w:r>
                    </w:p>
                    <w:p w:rsidR="0000640D" w:rsidRPr="0000640D" w:rsidRDefault="0000640D">
                      <w:pPr>
                        <w:pStyle w:val="21"/>
                        <w:rPr>
                          <w:b/>
                          <w:color w:val="17365D"/>
                          <w:lang w:val="ru-RU"/>
                        </w:rPr>
                      </w:pPr>
                      <w:r w:rsidRPr="0000640D">
                        <w:rPr>
                          <w:b/>
                          <w:color w:val="17365D"/>
                          <w:lang w:val="ru-RU"/>
                        </w:rPr>
                        <w:t>https://vk.com/tmprofobr</w:t>
                      </w:r>
                    </w:p>
                    <w:p w:rsidR="00DC3F24" w:rsidRPr="0000640D" w:rsidRDefault="00DC3F24">
                      <w:pPr>
                        <w:pStyle w:val="21"/>
                        <w:rPr>
                          <w:b/>
                          <w:color w:val="17365D"/>
                          <w:lang w:val="ru-RU"/>
                        </w:rPr>
                      </w:pPr>
                      <w:r w:rsidRPr="0000640D">
                        <w:rPr>
                          <w:b/>
                          <w:color w:val="17365D"/>
                          <w:lang w:val="ru-RU"/>
                        </w:rPr>
                        <w:t>Наш адрес: 622001 г.</w:t>
                      </w:r>
                      <w:r w:rsidR="0083021E" w:rsidRPr="0000640D">
                        <w:rPr>
                          <w:b/>
                          <w:color w:val="17365D"/>
                          <w:lang w:val="ru-RU"/>
                        </w:rPr>
                        <w:t xml:space="preserve"> Тюмень</w:t>
                      </w:r>
                      <w:r w:rsidRPr="0000640D">
                        <w:rPr>
                          <w:b/>
                          <w:color w:val="17365D"/>
                          <w:lang w:val="ru-RU"/>
                        </w:rPr>
                        <w:t xml:space="preserve"> </w:t>
                      </w:r>
                      <w:hyperlink r:id="rId16" w:history="1">
                        <w:r w:rsidR="0083021E" w:rsidRPr="0000640D">
                          <w:rPr>
                            <w:b/>
                            <w:color w:val="17365D"/>
                            <w:lang w:val="ru-RU"/>
                          </w:rPr>
                          <w:t>улица Республики, 17/30</w:t>
                        </w:r>
                      </w:hyperlink>
                      <w:r w:rsidRPr="0000640D">
                        <w:rPr>
                          <w:b/>
                          <w:color w:val="17365D"/>
                          <w:lang w:val="ru-RU"/>
                        </w:rPr>
                        <w:t xml:space="preserve"> </w:t>
                      </w:r>
                    </w:p>
                    <w:p w:rsidR="00A537EB" w:rsidRPr="0000640D" w:rsidRDefault="00DC3F24">
                      <w:pPr>
                        <w:pStyle w:val="21"/>
                        <w:rPr>
                          <w:b/>
                          <w:color w:val="17365D"/>
                          <w:lang w:val="ru-RU"/>
                        </w:rPr>
                      </w:pPr>
                      <w:r w:rsidRPr="0000640D">
                        <w:rPr>
                          <w:b/>
                          <w:color w:val="17365D"/>
                          <w:lang w:val="ru-RU"/>
                        </w:rPr>
                        <w:t>По всем вопросам член профсоюза может получить консультацию по телефону: +</w:t>
                      </w:r>
                      <w:hyperlink r:id="rId17" w:history="1">
                        <w:r w:rsidRPr="0000640D">
                          <w:rPr>
                            <w:b/>
                            <w:color w:val="17365D"/>
                            <w:lang w:val="ru-RU"/>
                          </w:rPr>
                          <w:t>7 (3452) 45-40-40</w:t>
                        </w:r>
                      </w:hyperlink>
                      <w:r w:rsidRPr="0000640D">
                        <w:rPr>
                          <w:b/>
                          <w:color w:val="17365D"/>
                          <w:lang w:val="ru-RU"/>
                        </w:rPr>
                        <w:t xml:space="preserve">. </w:t>
                      </w:r>
                    </w:p>
                    <w:p w:rsidR="0000640D" w:rsidRPr="00E03701" w:rsidRDefault="0000640D">
                      <w:pPr>
                        <w:pStyle w:val="21"/>
                        <w:rPr>
                          <w:b/>
                          <w:color w:val="17365D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31C5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F3CDAD" wp14:editId="7F2636EB">
                <wp:simplePos x="0" y="0"/>
                <wp:positionH relativeFrom="page">
                  <wp:posOffset>3800475</wp:posOffset>
                </wp:positionH>
                <wp:positionV relativeFrom="page">
                  <wp:posOffset>3310890</wp:posOffset>
                </wp:positionV>
                <wp:extent cx="3166745" cy="810895"/>
                <wp:effectExtent l="0" t="0" r="14605" b="27305"/>
                <wp:wrapNone/>
                <wp:docPr id="16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6745" cy="81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4F81B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C3F24" w:rsidRPr="005A6CC6" w:rsidRDefault="00A31C5E" w:rsidP="00A31C5E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5A6CC6">
                              <w:rPr>
                                <w:b/>
                                <w:color w:val="000066"/>
                                <w:kern w:val="0"/>
                                <w:sz w:val="40"/>
                                <w:szCs w:val="40"/>
                                <w:lang w:val="ru-RU" w:eastAsia="ru-RU"/>
                              </w:rPr>
                              <w:t>Учитель и Профсоюз – единый союз!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o:spid="_x0000_s1033" type="#_x0000_t202" style="position:absolute;left:0;text-align:left;margin-left:299.25pt;margin-top:260.7pt;width:249.35pt;height:63.8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" strokecolor="#4f81bd" strokeweight="1pt">
                <v:stroke dashstyle="dash"/>
                <v:shadow color="#868686"/>
                <v:textbox>
                  <w:txbxContent>
                    <w:p w:rsidR="00DC3F24" w:rsidRPr="005A6CC6" w:rsidRDefault="00A31C5E" w:rsidP="00A31C5E">
                      <w:pPr>
                        <w:jc w:val="center"/>
                        <w:rPr>
                          <w:sz w:val="40"/>
                          <w:szCs w:val="40"/>
                          <w:lang w:val="ru-RU"/>
                        </w:rPr>
                      </w:pPr>
                      <w:r w:rsidRPr="005A6CC6">
                        <w:rPr>
                          <w:b/>
                          <w:color w:val="000066"/>
                          <w:kern w:val="0"/>
                          <w:sz w:val="40"/>
                          <w:szCs w:val="40"/>
                          <w:lang w:val="ru-RU" w:eastAsia="ru-RU"/>
                        </w:rPr>
                        <w:t>Учитель и Профсоюз – единый союз!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9613B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815CF3D" wp14:editId="77BC54F6">
                <wp:simplePos x="0" y="0"/>
                <wp:positionH relativeFrom="column">
                  <wp:posOffset>6967220</wp:posOffset>
                </wp:positionH>
                <wp:positionV relativeFrom="paragraph">
                  <wp:posOffset>1222375</wp:posOffset>
                </wp:positionV>
                <wp:extent cx="3007360" cy="3038475"/>
                <wp:effectExtent l="0" t="0" r="21590" b="28575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7360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701" w:rsidRPr="00E03701" w:rsidRDefault="00E03701" w:rsidP="0083021E">
                            <w:pPr>
                              <w:spacing w:line="240" w:lineRule="auto"/>
                              <w:rPr>
                                <w:b/>
                                <w:color w:val="000066"/>
                                <w:kern w:val="0"/>
                                <w:sz w:val="23"/>
                                <w:szCs w:val="23"/>
                                <w:lang w:val="ru-RU" w:eastAsia="ru-RU"/>
                              </w:rPr>
                            </w:pPr>
                            <w:r w:rsidRPr="00E03701">
                              <w:rPr>
                                <w:b/>
                                <w:color w:val="000066"/>
                                <w:kern w:val="0"/>
                                <w:sz w:val="23"/>
                                <w:szCs w:val="23"/>
                                <w:lang w:val="ru-RU" w:eastAsia="ru-RU"/>
                              </w:rPr>
                              <w:t>Мы живем во время глобальных перемен, в том числе и в сфере деятельности, которую ты выбрал. В образовании идут процессы модернизации и оптимизации, вводятся новые обр</w:t>
                            </w:r>
                            <w:r w:rsidR="00A31C5E">
                              <w:rPr>
                                <w:b/>
                                <w:color w:val="000066"/>
                                <w:kern w:val="0"/>
                                <w:sz w:val="23"/>
                                <w:szCs w:val="23"/>
                                <w:lang w:val="ru-RU" w:eastAsia="ru-RU"/>
                              </w:rPr>
                              <w:t xml:space="preserve">азовательные и профессиональные </w:t>
                            </w:r>
                            <w:r w:rsidRPr="00E03701">
                              <w:rPr>
                                <w:b/>
                                <w:color w:val="000066"/>
                                <w:kern w:val="0"/>
                                <w:sz w:val="23"/>
                                <w:szCs w:val="23"/>
                                <w:lang w:val="ru-RU" w:eastAsia="ru-RU"/>
                              </w:rPr>
                              <w:t xml:space="preserve">стандарты, эффективный контракт, и все это касается каждого работника. Чтобы заработная плата была достойной и справедливо распределялась в коллективе, рабочее время использовалось эффективно и рационально, условия труда были безопасными и комфортными </w:t>
                            </w:r>
                            <w:r w:rsidR="0083021E">
                              <w:rPr>
                                <w:b/>
                                <w:color w:val="000066"/>
                                <w:kern w:val="0"/>
                                <w:sz w:val="23"/>
                                <w:szCs w:val="23"/>
                                <w:lang w:val="ru-RU" w:eastAsia="ru-RU"/>
                              </w:rPr>
                              <w:t>–</w:t>
                            </w:r>
                            <w:r w:rsidRPr="00E03701">
                              <w:rPr>
                                <w:b/>
                                <w:color w:val="000066"/>
                                <w:kern w:val="0"/>
                                <w:sz w:val="23"/>
                                <w:szCs w:val="23"/>
                                <w:lang w:val="ru-RU" w:eastAsia="ru-RU"/>
                              </w:rPr>
                              <w:t xml:space="preserve"> огромную работу проводит Общероссийский Профсоюз образования, в составе которого 4,5 миллиона членов Профсоюза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48.6pt;margin-top:96.25pt;width:236.8pt;height:239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">
                <v:textbox>
                  <w:txbxContent>
                    <w:p w:rsidR="00E03701" w:rsidRPr="00E03701" w:rsidRDefault="00E03701" w:rsidP="0083021E">
                      <w:pPr>
                        <w:spacing w:line="240" w:lineRule="auto"/>
                        <w:rPr>
                          <w:b/>
                          <w:color w:val="000066"/>
                          <w:kern w:val="0"/>
                          <w:sz w:val="23"/>
                          <w:szCs w:val="23"/>
                          <w:lang w:val="ru-RU" w:eastAsia="ru-RU"/>
                        </w:rPr>
                      </w:pPr>
                      <w:r w:rsidRPr="00E03701">
                        <w:rPr>
                          <w:b/>
                          <w:color w:val="000066"/>
                          <w:kern w:val="0"/>
                          <w:sz w:val="23"/>
                          <w:szCs w:val="23"/>
                          <w:lang w:val="ru-RU" w:eastAsia="ru-RU"/>
                        </w:rPr>
                        <w:t>Мы живем во время глобальных перемен, в том числе и в сфере деятельности, которую ты выбрал. В образовании идут процессы модернизации и оптимизации, вводятся новые обр</w:t>
                      </w:r>
                      <w:r w:rsidR="00A31C5E">
                        <w:rPr>
                          <w:b/>
                          <w:color w:val="000066"/>
                          <w:kern w:val="0"/>
                          <w:sz w:val="23"/>
                          <w:szCs w:val="23"/>
                          <w:lang w:val="ru-RU" w:eastAsia="ru-RU"/>
                        </w:rPr>
                        <w:t xml:space="preserve">азовательные и профессиональные </w:t>
                      </w:r>
                      <w:r w:rsidRPr="00E03701">
                        <w:rPr>
                          <w:b/>
                          <w:color w:val="000066"/>
                          <w:kern w:val="0"/>
                          <w:sz w:val="23"/>
                          <w:szCs w:val="23"/>
                          <w:lang w:val="ru-RU" w:eastAsia="ru-RU"/>
                        </w:rPr>
                        <w:t xml:space="preserve">стандарты, эффективный контракт, и все это касается каждого работника. Чтобы заработная плата была достойной и справедливо распределялась в коллективе, рабочее время использовалось эффективно и рационально, условия труда были безопасными и комфортными </w:t>
                      </w:r>
                      <w:r w:rsidR="0083021E">
                        <w:rPr>
                          <w:b/>
                          <w:color w:val="000066"/>
                          <w:kern w:val="0"/>
                          <w:sz w:val="23"/>
                          <w:szCs w:val="23"/>
                          <w:lang w:val="ru-RU" w:eastAsia="ru-RU"/>
                        </w:rPr>
                        <w:t>–</w:t>
                      </w:r>
                      <w:r w:rsidRPr="00E03701">
                        <w:rPr>
                          <w:b/>
                          <w:color w:val="000066"/>
                          <w:kern w:val="0"/>
                          <w:sz w:val="23"/>
                          <w:szCs w:val="23"/>
                          <w:lang w:val="ru-RU" w:eastAsia="ru-RU"/>
                        </w:rPr>
                        <w:t xml:space="preserve"> огромную работу проводит Общероссийский Профсоюз образования, в составе которого 4,5 миллиона членов Профсоюза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319C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F1460AC" wp14:editId="1BCD7157">
                <wp:simplePos x="0" y="0"/>
                <wp:positionH relativeFrom="column">
                  <wp:posOffset>6967220</wp:posOffset>
                </wp:positionH>
                <wp:positionV relativeFrom="paragraph">
                  <wp:posOffset>4335780</wp:posOffset>
                </wp:positionV>
                <wp:extent cx="2990850" cy="762000"/>
                <wp:effectExtent l="19050" t="19050" r="38100" b="5715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7620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A2624" w:rsidRPr="00912B7A" w:rsidRDefault="002A2624" w:rsidP="002A2624">
                            <w:pPr>
                              <w:pStyle w:val="7"/>
                              <w:rPr>
                                <w:b/>
                                <w:i w:val="0"/>
                                <w:color w:val="FFFFFF"/>
                                <w:sz w:val="40"/>
                                <w:szCs w:val="40"/>
                                <w:lang w:val="ru-RU" w:bidi="en-US"/>
                              </w:rPr>
                            </w:pPr>
                            <w:r w:rsidRPr="00912B7A">
                              <w:rPr>
                                <w:b/>
                                <w:i w:val="0"/>
                                <w:color w:val="FFFFFF"/>
                                <w:sz w:val="40"/>
                                <w:szCs w:val="40"/>
                                <w:lang w:val="ru-RU" w:bidi="en-US"/>
                              </w:rPr>
                              <w:t>Ты нужен Профсоюзу! Профсоюз нужен тебе!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548.6pt;margin-top:341.4pt;width:235.5pt;height:60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" fillcolor="#4f81bd" strokecolor="#f2f2f2" strokeweight="3pt">
                <v:shadow on="t" color="#243f60" opacity=".5" offset="1pt"/>
                <v:textbox>
                  <w:txbxContent>
                    <w:p w:rsidR="002A2624" w:rsidRPr="00912B7A" w:rsidRDefault="002A2624" w:rsidP="002A2624">
                      <w:pPr>
                        <w:pStyle w:val="7"/>
                        <w:rPr>
                          <w:b/>
                          <w:i w:val="0"/>
                          <w:color w:val="FFFFFF"/>
                          <w:sz w:val="40"/>
                          <w:szCs w:val="40"/>
                          <w:lang w:val="ru-RU" w:bidi="en-US"/>
                        </w:rPr>
                      </w:pPr>
                      <w:r w:rsidRPr="00912B7A">
                        <w:rPr>
                          <w:b/>
                          <w:i w:val="0"/>
                          <w:color w:val="FFFFFF"/>
                          <w:sz w:val="40"/>
                          <w:szCs w:val="40"/>
                          <w:lang w:val="ru-RU" w:bidi="en-US"/>
                        </w:rPr>
                        <w:t>Ты нужен Профсоюзу! Профсоюз нужен тебе!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319C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3381DBB1" wp14:editId="17D5DAE9">
                <wp:simplePos x="0" y="0"/>
                <wp:positionH relativeFrom="page">
                  <wp:posOffset>266700</wp:posOffset>
                </wp:positionH>
                <wp:positionV relativeFrom="margin">
                  <wp:posOffset>3499485</wp:posOffset>
                </wp:positionV>
                <wp:extent cx="3067050" cy="2962275"/>
                <wp:effectExtent l="0" t="0" r="0" b="9525"/>
                <wp:wrapNone/>
                <wp:docPr id="15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67050" cy="296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9438E" w:rsidRDefault="009A40BE" w:rsidP="0083021E">
                            <w:pPr>
                              <w:pStyle w:val="2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</w:pPr>
                            <w:r w:rsidRPr="001B319C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 xml:space="preserve">Во время трудовой деятельности вопросов возникает множество: повышение квалификации, аттестация на квалификационную категорию, тарификация – во всем поможет разобраться Профсоюз. </w:t>
                            </w:r>
                          </w:p>
                          <w:p w:rsidR="00A537EB" w:rsidRPr="001B319C" w:rsidRDefault="009A40BE" w:rsidP="0083021E">
                            <w:pPr>
                              <w:pStyle w:val="2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</w:pPr>
                            <w:r w:rsidRPr="001B319C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>Интересно проводятся городским комитетом конкурсы профессионального мастерства, круглые столы, тренинги, педагогические мастерские, выставки и акции по пропаганде профессии учителя.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36" type="#_x0000_t202" style="position:absolute;left:0;text-align:left;margin-left:21pt;margin-top:275.55pt;width:241.5pt;height:233.2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D9438E" w:rsidRDefault="009A40BE" w:rsidP="0083021E">
                      <w:pPr>
                        <w:pStyle w:val="20"/>
                        <w:jc w:val="both"/>
                        <w:rPr>
                          <w:rFonts w:ascii="Times New Roman" w:hAnsi="Times New Roman" w:cs="Times New Roman"/>
                          <w:b/>
                          <w:i w:val="0"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</w:pPr>
                      <w:r w:rsidRPr="001B319C">
                        <w:rPr>
                          <w:rFonts w:ascii="Times New Roman" w:hAnsi="Times New Roman" w:cs="Times New Roman"/>
                          <w:b/>
                          <w:i w:val="0"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 xml:space="preserve">Во время трудовой деятельности вопросов возникает множество: повышение квалификации, аттестация на квалификационную категорию, тарификация – во всем поможет разобраться Профсоюз. </w:t>
                      </w:r>
                    </w:p>
                    <w:p w:rsidR="00A537EB" w:rsidRPr="001B319C" w:rsidRDefault="009A40BE" w:rsidP="0083021E">
                      <w:pPr>
                        <w:pStyle w:val="20"/>
                        <w:jc w:val="both"/>
                        <w:rPr>
                          <w:rFonts w:ascii="Times New Roman" w:hAnsi="Times New Roman" w:cs="Times New Roman"/>
                          <w:b/>
                          <w:i w:val="0"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</w:pPr>
                      <w:r w:rsidRPr="001B319C">
                        <w:rPr>
                          <w:rFonts w:ascii="Times New Roman" w:hAnsi="Times New Roman" w:cs="Times New Roman"/>
                          <w:b/>
                          <w:i w:val="0"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>Интересно проводятся городским комитетом конкурсы профессионального мастерства, круглые столы, тренинги, педагогические мастерские, выставки и акции по пропаганде профессии учителя.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83021E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AB715FB" wp14:editId="5CD334CB">
                <wp:simplePos x="0" y="0"/>
                <wp:positionH relativeFrom="column">
                  <wp:posOffset>6971665</wp:posOffset>
                </wp:positionH>
                <wp:positionV relativeFrom="paragraph">
                  <wp:posOffset>82550</wp:posOffset>
                </wp:positionV>
                <wp:extent cx="3007360" cy="814705"/>
                <wp:effectExtent l="4445" t="3175" r="0" b="127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7360" cy="81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701" w:rsidRPr="00E03701" w:rsidRDefault="00E03701" w:rsidP="00E03701">
                            <w:pPr>
                              <w:jc w:val="center"/>
                              <w:rPr>
                                <w:b/>
                                <w:color w:val="000066"/>
                                <w:kern w:val="0"/>
                                <w:sz w:val="32"/>
                                <w:szCs w:val="32"/>
                                <w:lang w:val="ru-RU" w:eastAsia="ru-RU"/>
                              </w:rPr>
                            </w:pPr>
                            <w:r>
                              <w:rPr>
                                <w:b/>
                                <w:color w:val="000066"/>
                                <w:kern w:val="0"/>
                                <w:sz w:val="32"/>
                                <w:szCs w:val="32"/>
                                <w:lang w:val="ru-RU" w:eastAsia="ru-RU"/>
                              </w:rPr>
                              <w:t>Тюменская</w:t>
                            </w:r>
                            <w:r w:rsidRPr="00E03701">
                              <w:rPr>
                                <w:b/>
                                <w:color w:val="000066"/>
                                <w:kern w:val="0"/>
                                <w:sz w:val="32"/>
                                <w:szCs w:val="32"/>
                                <w:lang w:val="ru-RU" w:eastAsia="ru-RU"/>
                              </w:rPr>
                              <w:t xml:space="preserve"> городская организация Профсоюза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548.95pt;margin-top:6.5pt;width:236.8pt;height:64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" filled="f" stroked="f">
                <v:textbox>
                  <w:txbxContent>
                    <w:p w:rsidR="00E03701" w:rsidRPr="00E03701" w:rsidRDefault="00E03701" w:rsidP="00E03701">
                      <w:pPr>
                        <w:jc w:val="center"/>
                        <w:rPr>
                          <w:b/>
                          <w:color w:val="000066"/>
                          <w:kern w:val="0"/>
                          <w:sz w:val="32"/>
                          <w:szCs w:val="32"/>
                          <w:lang w:val="ru-RU" w:eastAsia="ru-RU"/>
                        </w:rPr>
                      </w:pPr>
                      <w:r>
                        <w:rPr>
                          <w:b/>
                          <w:color w:val="000066"/>
                          <w:kern w:val="0"/>
                          <w:sz w:val="32"/>
                          <w:szCs w:val="32"/>
                          <w:lang w:val="ru-RU" w:eastAsia="ru-RU"/>
                        </w:rPr>
                        <w:t>Тюменская</w:t>
                      </w:r>
                      <w:r w:rsidRPr="00E03701">
                        <w:rPr>
                          <w:b/>
                          <w:color w:val="000066"/>
                          <w:kern w:val="0"/>
                          <w:sz w:val="32"/>
                          <w:szCs w:val="32"/>
                          <w:lang w:val="ru-RU" w:eastAsia="ru-RU"/>
                        </w:rPr>
                        <w:t xml:space="preserve"> городская организация Профсоюза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021E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2D9D3E44" wp14:editId="046A8D79">
                <wp:simplePos x="0" y="0"/>
                <wp:positionH relativeFrom="margin">
                  <wp:align>right</wp:align>
                </wp:positionH>
                <wp:positionV relativeFrom="page">
                  <wp:posOffset>2493645</wp:posOffset>
                </wp:positionV>
                <wp:extent cx="2139950" cy="393065"/>
                <wp:effectExtent l="19050" t="19050" r="31750" b="64135"/>
                <wp:wrapNone/>
                <wp:docPr id="9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3930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mpd="sng" algn="in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537EB" w:rsidRPr="00E03701" w:rsidRDefault="00E03701" w:rsidP="00E03701">
                            <w:pPr>
                              <w:pStyle w:val="a7"/>
                              <w:rPr>
                                <w:color w:val="FFFFFF"/>
                                <w:lang w:val="ru-RU"/>
                              </w:rPr>
                            </w:pPr>
                            <w:proofErr w:type="spellStart"/>
                            <w:r w:rsidRPr="00E03701">
                              <w:rPr>
                                <w:color w:val="FFFFFF"/>
                              </w:rPr>
                              <w:t>Думай</w:t>
                            </w:r>
                            <w:proofErr w:type="spellEnd"/>
                            <w:r w:rsidRPr="00E03701">
                              <w:rPr>
                                <w:color w:val="FFFFFF"/>
                              </w:rPr>
                              <w:t xml:space="preserve"> о </w:t>
                            </w:r>
                            <w:proofErr w:type="spellStart"/>
                            <w:r w:rsidRPr="00E03701">
                              <w:rPr>
                                <w:color w:val="FFFFFF"/>
                              </w:rPr>
                              <w:t>будущем</w:t>
                            </w:r>
                            <w:bookmarkStart w:id="0" w:name="_GoBack"/>
                            <w:bookmarkEnd w:id="0"/>
                            <w:proofErr w:type="spellEnd"/>
                            <w:r w:rsidRPr="00E03701">
                              <w:rPr>
                                <w:color w:val="FFFFFF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38" type="#_x0000_t202" style="position:absolute;left:0;text-align:left;margin-left:117.3pt;margin-top:196.35pt;width:168.5pt;height:30.95pt;z-index:251654144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" fillcolor="#4f81bd" strokecolor="#f2f2f2" strokeweight="3pt" insetpen="t">
                <v:shadow on="t" color="#243f60" opacity=".5" offset="1pt"/>
                <o:lock v:ext="edit" shapetype="t"/>
                <v:textbox style="mso-fit-shape-to-text:t" inset="2.85pt,2.85pt,2.85pt,2.85pt">
                  <w:txbxContent>
                    <w:p w:rsidR="00A537EB" w:rsidRPr="00E03701" w:rsidRDefault="00E03701" w:rsidP="00E03701">
                      <w:pPr>
                        <w:pStyle w:val="a7"/>
                        <w:rPr>
                          <w:color w:val="FFFFFF"/>
                          <w:lang w:val="ru-RU"/>
                        </w:rPr>
                      </w:pPr>
                      <w:proofErr w:type="spellStart"/>
                      <w:r w:rsidRPr="00E03701">
                        <w:rPr>
                          <w:color w:val="FFFFFF"/>
                        </w:rPr>
                        <w:t>Думай</w:t>
                      </w:r>
                      <w:proofErr w:type="spellEnd"/>
                      <w:r w:rsidRPr="00E03701">
                        <w:rPr>
                          <w:color w:val="FFFFFF"/>
                        </w:rPr>
                        <w:t xml:space="preserve"> о </w:t>
                      </w:r>
                      <w:proofErr w:type="spellStart"/>
                      <w:r w:rsidRPr="00E03701">
                        <w:rPr>
                          <w:color w:val="FFFFFF"/>
                        </w:rPr>
                        <w:t>будущем</w:t>
                      </w:r>
                      <w:bookmarkStart w:id="1" w:name="_GoBack"/>
                      <w:bookmarkEnd w:id="1"/>
                      <w:proofErr w:type="spellEnd"/>
                      <w:r w:rsidRPr="00E03701">
                        <w:rPr>
                          <w:color w:val="FFFFFF"/>
                        </w:rPr>
                        <w:t>!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537EB" w:rsidRPr="00F8128E">
        <w:rPr>
          <w:lang w:val="ru-RU"/>
        </w:rPr>
        <w:br w:type="page"/>
      </w:r>
    </w:p>
    <w:p w:rsidR="002A2624" w:rsidRDefault="006A3FCA">
      <w:pPr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CBBAED" wp14:editId="17CF1BEC">
                <wp:simplePos x="0" y="0"/>
                <wp:positionH relativeFrom="column">
                  <wp:posOffset>6843395</wp:posOffset>
                </wp:positionH>
                <wp:positionV relativeFrom="paragraph">
                  <wp:posOffset>-15239</wp:posOffset>
                </wp:positionV>
                <wp:extent cx="3076575" cy="857250"/>
                <wp:effectExtent l="0" t="0" r="28575" b="1905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857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FCA" w:rsidRPr="006A3FCA" w:rsidRDefault="006A3FCA" w:rsidP="00B81D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6A3FC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ru-RU"/>
                              </w:rPr>
                              <w:t>Профсою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ru-RU"/>
                              </w:rPr>
                              <w:t xml:space="preserve">з оказывает </w:t>
                            </w:r>
                            <w:r w:rsidRPr="006A3FC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ru-RU"/>
                              </w:rPr>
                              <w:t>помощь каждому члену Профсоюза, если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ru-RU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7" o:spid="_x0000_s1039" type="#_x0000_t202" style="position:absolute;left:0;text-align:left;margin-left:538.85pt;margin-top:-1.2pt;width:242.25pt;height:6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" fillcolor="#4f81bd [3204]" strokecolor="#243f60 [1604]" strokeweight="2pt">
                <v:textbox>
                  <w:txbxContent>
                    <w:p w:rsidR="006A3FCA" w:rsidRPr="006A3FCA" w:rsidRDefault="006A3FCA" w:rsidP="00B81DD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lang w:val="ru-RU"/>
                        </w:rPr>
                      </w:pPr>
                      <w:r w:rsidRPr="006A3FCA"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lang w:val="ru-RU"/>
                        </w:rPr>
                        <w:t>Профсою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lang w:val="ru-RU"/>
                        </w:rPr>
                        <w:t xml:space="preserve">з оказывает </w:t>
                      </w:r>
                      <w:r w:rsidRPr="006A3FCA"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lang w:val="ru-RU"/>
                        </w:rPr>
                        <w:t>помощь каждому члену Профсоюза, если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lang w:val="ru-R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02989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0288" behindDoc="1" locked="0" layoutInCell="1" allowOverlap="1" wp14:anchorId="24AB655A" wp14:editId="5E5C068F">
                <wp:simplePos x="0" y="0"/>
                <wp:positionH relativeFrom="page">
                  <wp:posOffset>3935896</wp:posOffset>
                </wp:positionH>
                <wp:positionV relativeFrom="margin">
                  <wp:align>top</wp:align>
                </wp:positionV>
                <wp:extent cx="3031434" cy="6549887"/>
                <wp:effectExtent l="0" t="0" r="17145" b="22860"/>
                <wp:wrapNone/>
                <wp:docPr id="3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31434" cy="654988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1B319C" w:rsidRPr="00D02989" w:rsidRDefault="003B3458" w:rsidP="001B319C">
                            <w:pPr>
                              <w:pStyle w:val="2"/>
                              <w:jc w:val="both"/>
                              <w:rPr>
                                <w:rFonts w:ascii="Times New Roman" w:hAnsi="Times New Roman" w:cs="Times New Roman"/>
                                <w:bCs w:val="0"/>
                                <w:i w:val="0"/>
                                <w:color w:val="000066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D02989">
                              <w:rPr>
                                <w:rFonts w:ascii="Times New Roman" w:hAnsi="Times New Roman" w:cs="Times New Roman"/>
                                <w:bCs w:val="0"/>
                                <w:i w:val="0"/>
                                <w:color w:val="000066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  <w:t xml:space="preserve">Сегодня время непростое, каждый работник должен знать свои права и в случае необходимости суметь их защитить. </w:t>
                            </w:r>
                            <w:r w:rsidR="00F74BBB">
                              <w:rPr>
                                <w:rFonts w:ascii="Times New Roman" w:hAnsi="Times New Roman" w:cs="Times New Roman"/>
                                <w:bCs w:val="0"/>
                                <w:i w:val="0"/>
                                <w:color w:val="000066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  <w:t>М</w:t>
                            </w:r>
                            <w:r w:rsidRPr="00D02989">
                              <w:rPr>
                                <w:rFonts w:ascii="Times New Roman" w:hAnsi="Times New Roman" w:cs="Times New Roman"/>
                                <w:bCs w:val="0"/>
                                <w:i w:val="0"/>
                                <w:color w:val="000066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  <w:t>ногие проблемы невозможно решить самому, поэтому люди объединяются в профессиональные Союзы.</w:t>
                            </w:r>
                          </w:p>
                          <w:p w:rsidR="00A537EB" w:rsidRPr="00034313" w:rsidRDefault="00D02989" w:rsidP="00034313">
                            <w:pPr>
                              <w:pStyle w:val="2"/>
                              <w:jc w:val="center"/>
                              <w:rPr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D02989">
                              <w:rPr>
                                <w:noProof/>
                                <w:sz w:val="36"/>
                                <w:szCs w:val="36"/>
                                <w:lang w:val="ru-RU" w:eastAsia="ru-RU"/>
                              </w:rPr>
                              <w:drawing>
                                <wp:inline distT="0" distB="0" distL="0" distR="0" wp14:anchorId="49DCBBED" wp14:editId="34224A3E">
                                  <wp:extent cx="2886075" cy="1660525"/>
                                  <wp:effectExtent l="0" t="0" r="0" b="0"/>
                                  <wp:docPr id="28" name="Рисунок 28" descr="C:\Users\babay\Desktop\4mA4toKtxP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babay\Desktop\4mA4toKtx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6102" cy="1660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2456" w:rsidRPr="00D02989" w:rsidRDefault="00DE2456" w:rsidP="00D02989">
                            <w:pPr>
                              <w:pStyle w:val="a5"/>
                              <w:jc w:val="both"/>
                              <w:rPr>
                                <w:b/>
                                <w:noProof/>
                                <w:color w:val="000066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D02989">
                              <w:rPr>
                                <w:b/>
                                <w:color w:val="000066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  <w:t>Это сила, с которой приходится считаться и руководителю организации, и всем структурам власти.</w:t>
                            </w:r>
                            <w:r w:rsidR="00034313" w:rsidRPr="00D02989">
                              <w:rPr>
                                <w:b/>
                                <w:noProof/>
                                <w:color w:val="000066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</w:p>
                          <w:p w:rsidR="00A537EB" w:rsidRPr="00DE2456" w:rsidRDefault="000C24F6" w:rsidP="00D02989">
                            <w:pPr>
                              <w:pStyle w:val="a5"/>
                              <w:jc w:val="center"/>
                              <w:rPr>
                                <w:b/>
                                <w:color w:val="000066"/>
                                <w:kern w:val="0"/>
                                <w:lang w:val="ru-RU" w:eastAsia="ru-RU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66"/>
                                <w:kern w:val="0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949575" cy="2212181"/>
                                  <wp:effectExtent l="0" t="0" r="3175" b="0"/>
                                  <wp:docPr id="2" name="Рисунок 2" descr="C:\Users\SizovaNV\Desktop\0-02-04-84da66c4dc949b8b42c4461c49cd6ac6be9deb3b252e82ae322a8d507b0e0fe4_8e6d5a8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izovaNV\Desktop\0-02-04-84da66c4dc949b8b42c4461c49cd6ac6be9deb3b252e82ae322a8d507b0e0fe4_8e6d5a8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9575" cy="2212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37EB" w:rsidRPr="00DE2456" w:rsidRDefault="00DE2456">
                            <w:pPr>
                              <w:pStyle w:val="a5"/>
                              <w:rPr>
                                <w:b/>
                                <w:i/>
                                <w:iCs/>
                                <w:color w:val="FFFFFF"/>
                                <w:sz w:val="40"/>
                                <w:szCs w:val="40"/>
                                <w:lang w:val="ru-RU" w:bidi="en-US"/>
                              </w:rPr>
                            </w:pPr>
                            <w:r w:rsidRPr="00DE2456">
                              <w:rPr>
                                <w:b/>
                                <w:i/>
                                <w:iCs/>
                                <w:color w:val="FFFFFF"/>
                                <w:sz w:val="40"/>
                                <w:szCs w:val="40"/>
                                <w:lang w:val="ru-RU" w:bidi="en-US"/>
                              </w:rPr>
                              <w:t>Профсоюз оказывает помощь каждому члену Профсоюза, если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40" type="#_x0000_t202" style="position:absolute;left:0;text-align:left;margin-left:309.9pt;margin-top:0;width:238.7pt;height:515.75pt;z-index:-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" filled="f" strokecolor="#4f81bd [3204]">
                <v:stroke joinstyle="round"/>
                <o:lock v:ext="edit" shapetype="t"/>
                <v:textbox inset="2.85pt,2.85pt,2.85pt,2.85pt">
                  <w:txbxContent>
                    <w:p w:rsidR="001B319C" w:rsidRPr="00D02989" w:rsidRDefault="003B3458" w:rsidP="001B319C">
                      <w:pPr>
                        <w:pStyle w:val="2"/>
                        <w:jc w:val="both"/>
                        <w:rPr>
                          <w:rFonts w:ascii="Times New Roman" w:hAnsi="Times New Roman" w:cs="Times New Roman"/>
                          <w:bCs w:val="0"/>
                          <w:i w:val="0"/>
                          <w:color w:val="000066"/>
                          <w:kern w:val="0"/>
                          <w:sz w:val="28"/>
                          <w:szCs w:val="28"/>
                          <w:lang w:val="ru-RU" w:eastAsia="ru-RU"/>
                        </w:rPr>
                      </w:pPr>
                      <w:r w:rsidRPr="00D02989">
                        <w:rPr>
                          <w:rFonts w:ascii="Times New Roman" w:hAnsi="Times New Roman" w:cs="Times New Roman"/>
                          <w:bCs w:val="0"/>
                          <w:i w:val="0"/>
                          <w:color w:val="000066"/>
                          <w:kern w:val="0"/>
                          <w:sz w:val="28"/>
                          <w:szCs w:val="28"/>
                          <w:lang w:val="ru-RU" w:eastAsia="ru-RU"/>
                        </w:rPr>
                        <w:t xml:space="preserve">Сегодня время непростое, каждый работник должен знать свои права и в случае необходимости суметь их защитить. </w:t>
                      </w:r>
                      <w:r w:rsidR="00F74BBB">
                        <w:rPr>
                          <w:rFonts w:ascii="Times New Roman" w:hAnsi="Times New Roman" w:cs="Times New Roman"/>
                          <w:bCs w:val="0"/>
                          <w:i w:val="0"/>
                          <w:color w:val="000066"/>
                          <w:kern w:val="0"/>
                          <w:sz w:val="28"/>
                          <w:szCs w:val="28"/>
                          <w:lang w:val="ru-RU" w:eastAsia="ru-RU"/>
                        </w:rPr>
                        <w:t>М</w:t>
                      </w:r>
                      <w:r w:rsidRPr="00D02989">
                        <w:rPr>
                          <w:rFonts w:ascii="Times New Roman" w:hAnsi="Times New Roman" w:cs="Times New Roman"/>
                          <w:bCs w:val="0"/>
                          <w:i w:val="0"/>
                          <w:color w:val="000066"/>
                          <w:kern w:val="0"/>
                          <w:sz w:val="28"/>
                          <w:szCs w:val="28"/>
                          <w:lang w:val="ru-RU" w:eastAsia="ru-RU"/>
                        </w:rPr>
                        <w:t>ногие проблемы невозможно решить самому, поэтому люди объединяются в профессиональные Союзы.</w:t>
                      </w:r>
                    </w:p>
                    <w:p w:rsidR="00A537EB" w:rsidRPr="00034313" w:rsidRDefault="00D02989" w:rsidP="00034313">
                      <w:pPr>
                        <w:pStyle w:val="2"/>
                        <w:jc w:val="center"/>
                        <w:rPr>
                          <w:sz w:val="36"/>
                          <w:szCs w:val="36"/>
                          <w:lang w:val="ru-RU"/>
                        </w:rPr>
                      </w:pPr>
                      <w:r w:rsidRPr="00D02989">
                        <w:rPr>
                          <w:noProof/>
                          <w:sz w:val="36"/>
                          <w:szCs w:val="36"/>
                          <w:lang w:val="ru-RU" w:eastAsia="ru-RU"/>
                        </w:rPr>
                        <w:drawing>
                          <wp:inline distT="0" distB="0" distL="0" distR="0" wp14:anchorId="49DCBBED" wp14:editId="34224A3E">
                            <wp:extent cx="2886075" cy="1660525"/>
                            <wp:effectExtent l="0" t="0" r="0" b="0"/>
                            <wp:docPr id="28" name="Рисунок 28" descr="C:\Users\babay\Desktop\4mA4toKtxP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babay\Desktop\4mA4toKtx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6102" cy="1660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2456" w:rsidRPr="00D02989" w:rsidRDefault="00DE2456" w:rsidP="00D02989">
                      <w:pPr>
                        <w:pStyle w:val="a5"/>
                        <w:jc w:val="both"/>
                        <w:rPr>
                          <w:b/>
                          <w:noProof/>
                          <w:color w:val="000066"/>
                          <w:kern w:val="0"/>
                          <w:sz w:val="28"/>
                          <w:szCs w:val="28"/>
                          <w:lang w:val="ru-RU" w:eastAsia="ru-RU"/>
                        </w:rPr>
                      </w:pPr>
                      <w:r w:rsidRPr="00D02989">
                        <w:rPr>
                          <w:b/>
                          <w:color w:val="000066"/>
                          <w:kern w:val="0"/>
                          <w:sz w:val="28"/>
                          <w:szCs w:val="28"/>
                          <w:lang w:val="ru-RU" w:eastAsia="ru-RU"/>
                        </w:rPr>
                        <w:t>Это сила, с которой приходится считаться и руководителю организации, и всем структурам власти.</w:t>
                      </w:r>
                      <w:r w:rsidR="00034313" w:rsidRPr="00D02989">
                        <w:rPr>
                          <w:b/>
                          <w:noProof/>
                          <w:color w:val="000066"/>
                          <w:kern w:val="0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</w:p>
                    <w:p w:rsidR="00A537EB" w:rsidRPr="00DE2456" w:rsidRDefault="000C24F6" w:rsidP="00D02989">
                      <w:pPr>
                        <w:pStyle w:val="a5"/>
                        <w:jc w:val="center"/>
                        <w:rPr>
                          <w:b/>
                          <w:color w:val="000066"/>
                          <w:kern w:val="0"/>
                          <w:lang w:val="ru-RU" w:eastAsia="ru-RU"/>
                        </w:rPr>
                      </w:pPr>
                      <w:r>
                        <w:rPr>
                          <w:b/>
                          <w:noProof/>
                          <w:color w:val="000066"/>
                          <w:kern w:val="0"/>
                          <w:lang w:val="ru-RU" w:eastAsia="ru-RU"/>
                        </w:rPr>
                        <w:drawing>
                          <wp:inline distT="0" distB="0" distL="0" distR="0">
                            <wp:extent cx="2949575" cy="2212181"/>
                            <wp:effectExtent l="0" t="0" r="3175" b="0"/>
                            <wp:docPr id="2" name="Рисунок 2" descr="C:\Users\SizovaNV\Desktop\0-02-04-84da66c4dc949b8b42c4461c49cd6ac6be9deb3b252e82ae322a8d507b0e0fe4_8e6d5a8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izovaNV\Desktop\0-02-04-84da66c4dc949b8b42c4461c49cd6ac6be9deb3b252e82ae322a8d507b0e0fe4_8e6d5a8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9575" cy="2212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37EB" w:rsidRPr="00DE2456" w:rsidRDefault="00DE2456">
                      <w:pPr>
                        <w:pStyle w:val="a5"/>
                        <w:rPr>
                          <w:b/>
                          <w:i/>
                          <w:iCs/>
                          <w:color w:val="FFFFFF"/>
                          <w:sz w:val="40"/>
                          <w:szCs w:val="40"/>
                          <w:lang w:val="ru-RU" w:bidi="en-US"/>
                        </w:rPr>
                      </w:pPr>
                      <w:r w:rsidRPr="00DE2456">
                        <w:rPr>
                          <w:b/>
                          <w:i/>
                          <w:iCs/>
                          <w:color w:val="FFFFFF"/>
                          <w:sz w:val="40"/>
                          <w:szCs w:val="40"/>
                          <w:lang w:val="ru-RU" w:bidi="en-US"/>
                        </w:rPr>
                        <w:t>Профсоюз оказывает помощь каждому члену Профсоюза, если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2A2624" w:rsidRDefault="002A2624">
      <w:pPr>
        <w:rPr>
          <w:lang w:val="ru-RU"/>
        </w:rPr>
      </w:pPr>
    </w:p>
    <w:p w:rsidR="002A2624" w:rsidRDefault="00456227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EFCFF60" wp14:editId="5ADDF092">
                <wp:simplePos x="0" y="0"/>
                <wp:positionH relativeFrom="page">
                  <wp:posOffset>600075</wp:posOffset>
                </wp:positionH>
                <wp:positionV relativeFrom="margin">
                  <wp:posOffset>765810</wp:posOffset>
                </wp:positionV>
                <wp:extent cx="2877185" cy="5847715"/>
                <wp:effectExtent l="0" t="0" r="0" b="635"/>
                <wp:wrapNone/>
                <wp:docPr id="4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77185" cy="584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34313" w:rsidRPr="00034313" w:rsidRDefault="00034313" w:rsidP="00034313">
                            <w:pPr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</w:pPr>
                            <w:r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>Городской Совет молодых педагогов</w:t>
                            </w:r>
                            <w:r w:rsidR="001B319C" w:rsidRPr="001B319C"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 xml:space="preserve"> создан для своевременной защиты</w:t>
                            </w:r>
                            <w:r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 xml:space="preserve">, </w:t>
                            </w:r>
                            <w:r w:rsidR="001B319C" w:rsidRPr="001B319C"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>регулирования прав и зако</w:t>
                            </w:r>
                            <w:r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>нных интересов молодых специалистов</w:t>
                            </w:r>
                            <w:r w:rsidR="001B319C" w:rsidRPr="001B319C"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>, содейств</w:t>
                            </w:r>
                            <w:r w:rsidR="00AF2E21"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>ия адаптации и профессионального</w:t>
                            </w:r>
                            <w:r w:rsidR="001B319C" w:rsidRPr="001B319C"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 xml:space="preserve"> становлени</w:t>
                            </w:r>
                            <w:r w:rsidR="00AF2E21"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>я</w:t>
                            </w:r>
                            <w:r w:rsidR="001B319C" w:rsidRPr="001B319C"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 xml:space="preserve"> педагогов, </w:t>
                            </w:r>
                            <w:r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>развития</w:t>
                            </w:r>
                            <w:r w:rsidRPr="00034313"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 xml:space="preserve"> молодёжных и</w:t>
                            </w:r>
                            <w:r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>нициатив</w:t>
                            </w:r>
                            <w:r w:rsidR="00D02989"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 xml:space="preserve"> и</w:t>
                            </w:r>
                            <w:r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 xml:space="preserve"> закрепления</w:t>
                            </w:r>
                            <w:r w:rsidRPr="00034313"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 xml:space="preserve"> молод</w:t>
                            </w:r>
                            <w:r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>ых кадров в системе образования.</w:t>
                            </w:r>
                          </w:p>
                          <w:p w:rsidR="00A537EB" w:rsidRPr="003B3458" w:rsidRDefault="006D7DDB" w:rsidP="003B3458">
                            <w:pPr>
                              <w:pStyle w:val="a5"/>
                              <w:rPr>
                                <w:b/>
                                <w:color w:val="000066"/>
                                <w:kern w:val="0"/>
                                <w:lang w:val="ru-RU" w:eastAsia="ru-RU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800350" cy="1781175"/>
                                  <wp:effectExtent l="0" t="0" r="0" b="9525"/>
                                  <wp:docPr id="8" name="Рисунок 8" descr="C:\Users\SizovaNV\Desktop\zzcGW8B7MT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izovaNV\Desktop\zzcGW8B7MT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4795" cy="1784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C24F6">
                              <w:rPr>
                                <w:b/>
                                <w:noProof/>
                                <w:color w:val="000066"/>
                                <w:kern w:val="0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804795" cy="1828785"/>
                                  <wp:effectExtent l="0" t="0" r="0" b="635"/>
                                  <wp:docPr id="5" name="Рисунок 5" descr="C:\Users\SizovaNV\Desktop\1m1V0CNszj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izovaNV\Desktop\1m1V0CNszj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4795" cy="1828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41" type="#_x0000_t202" style="position:absolute;left:0;text-align:left;margin-left:47.25pt;margin-top:60.3pt;width:226.55pt;height:460.4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034313" w:rsidRPr="00034313" w:rsidRDefault="00034313" w:rsidP="00034313">
                      <w:pPr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</w:pPr>
                      <w:r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>Городской Совет молодых педагогов</w:t>
                      </w:r>
                      <w:r w:rsidR="001B319C" w:rsidRPr="001B319C"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 xml:space="preserve"> создан для своевременной защиты</w:t>
                      </w:r>
                      <w:r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 xml:space="preserve">, </w:t>
                      </w:r>
                      <w:r w:rsidR="001B319C" w:rsidRPr="001B319C"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>регулирования прав и зако</w:t>
                      </w:r>
                      <w:r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>нных интересов молодых специалистов</w:t>
                      </w:r>
                      <w:r w:rsidR="001B319C" w:rsidRPr="001B319C"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>, содейств</w:t>
                      </w:r>
                      <w:r w:rsidR="00AF2E21"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>ия адаптации и профессионального</w:t>
                      </w:r>
                      <w:r w:rsidR="001B319C" w:rsidRPr="001B319C"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 xml:space="preserve"> становлени</w:t>
                      </w:r>
                      <w:r w:rsidR="00AF2E21"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>я</w:t>
                      </w:r>
                      <w:r w:rsidR="001B319C" w:rsidRPr="001B319C"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 xml:space="preserve"> педагогов, </w:t>
                      </w:r>
                      <w:r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>развития</w:t>
                      </w:r>
                      <w:r w:rsidRPr="00034313"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 xml:space="preserve"> молодёжных и</w:t>
                      </w:r>
                      <w:r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>нициатив</w:t>
                      </w:r>
                      <w:r w:rsidR="00D02989"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 xml:space="preserve"> и</w:t>
                      </w:r>
                      <w:r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 xml:space="preserve"> закрепления</w:t>
                      </w:r>
                      <w:r w:rsidRPr="00034313"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 xml:space="preserve"> молод</w:t>
                      </w:r>
                      <w:r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>ых кадров в системе образования.</w:t>
                      </w:r>
                    </w:p>
                    <w:p w:rsidR="00A537EB" w:rsidRPr="003B3458" w:rsidRDefault="006D7DDB" w:rsidP="003B3458">
                      <w:pPr>
                        <w:pStyle w:val="a5"/>
                        <w:rPr>
                          <w:b/>
                          <w:color w:val="000066"/>
                          <w:kern w:val="0"/>
                          <w:lang w:val="ru-RU" w:eastAsia="ru-RU"/>
                        </w:rPr>
                      </w:pPr>
                      <w:r>
                        <w:rPr>
                          <w:b/>
                          <w:noProof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drawing>
                          <wp:inline distT="0" distB="0" distL="0" distR="0">
                            <wp:extent cx="2800350" cy="1781175"/>
                            <wp:effectExtent l="0" t="0" r="0" b="9525"/>
                            <wp:docPr id="8" name="Рисунок 8" descr="C:\Users\SizovaNV\Desktop\zzcGW8B7MT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izovaNV\Desktop\zzcGW8B7MT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4795" cy="1784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24F6">
                        <w:rPr>
                          <w:b/>
                          <w:noProof/>
                          <w:color w:val="000066"/>
                          <w:kern w:val="0"/>
                          <w:lang w:val="ru-RU" w:eastAsia="ru-RU"/>
                        </w:rPr>
                        <w:drawing>
                          <wp:inline distT="0" distB="0" distL="0" distR="0">
                            <wp:extent cx="2804795" cy="1828785"/>
                            <wp:effectExtent l="0" t="0" r="0" b="635"/>
                            <wp:docPr id="5" name="Рисунок 5" descr="C:\Users\SizovaNV\Desktop\1m1V0CNszj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izovaNV\Desktop\1m1V0CNszj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4795" cy="1828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A537EB" w:rsidRPr="00F65BDF" w:rsidRDefault="0000640D">
      <w:pPr>
        <w:rPr>
          <w:lang w:val="ru-RU"/>
        </w:rPr>
      </w:pPr>
      <w:r w:rsidRPr="006A3FCA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2C8925D" wp14:editId="23A3D952">
                <wp:simplePos x="0" y="0"/>
                <wp:positionH relativeFrom="page">
                  <wp:posOffset>7400925</wp:posOffset>
                </wp:positionH>
                <wp:positionV relativeFrom="paragraph">
                  <wp:posOffset>59055</wp:posOffset>
                </wp:positionV>
                <wp:extent cx="3076575" cy="5771515"/>
                <wp:effectExtent l="0" t="0" r="28575" b="1968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57715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BBB" w:rsidRPr="00F74BBB" w:rsidRDefault="00F74BBB" w:rsidP="00F74BBB">
                            <w:pPr>
                              <w:pStyle w:val="af1"/>
                              <w:numPr>
                                <w:ilvl w:val="0"/>
                                <w:numId w:val="9"/>
                              </w:numPr>
                              <w:spacing w:after="120" w:line="240" w:lineRule="auto"/>
                              <w:ind w:left="357" w:hanging="357"/>
                              <w:contextualSpacing w:val="0"/>
                              <w:jc w:val="left"/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</w:pPr>
                            <w:r w:rsidRPr="00F74BBB"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>н</w:t>
                            </w:r>
                            <w:r w:rsidRPr="00F74BBB"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 xml:space="preserve">арушается трудовое </w:t>
                            </w:r>
                            <w:r w:rsidRPr="00F74BBB"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 xml:space="preserve">законодательство; </w:t>
                            </w:r>
                          </w:p>
                          <w:p w:rsidR="006A3FCA" w:rsidRPr="00F74BBB" w:rsidRDefault="006A3FCA" w:rsidP="00F74BBB">
                            <w:pPr>
                              <w:pStyle w:val="af1"/>
                              <w:numPr>
                                <w:ilvl w:val="0"/>
                                <w:numId w:val="9"/>
                              </w:numPr>
                              <w:spacing w:after="120" w:line="240" w:lineRule="auto"/>
                              <w:ind w:left="357" w:hanging="357"/>
                              <w:contextualSpacing w:val="0"/>
                              <w:jc w:val="left"/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</w:pPr>
                            <w:r w:rsidRPr="00F74BBB"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 xml:space="preserve">неправомерно накладываются взыскания; </w:t>
                            </w:r>
                          </w:p>
                          <w:p w:rsidR="00F74BBB" w:rsidRPr="00F74BBB" w:rsidRDefault="006A3FCA" w:rsidP="00F74BBB">
                            <w:pPr>
                              <w:pStyle w:val="af1"/>
                              <w:numPr>
                                <w:ilvl w:val="0"/>
                                <w:numId w:val="9"/>
                              </w:numPr>
                              <w:spacing w:after="120" w:line="240" w:lineRule="auto"/>
                              <w:ind w:left="357" w:hanging="357"/>
                              <w:contextualSpacing w:val="0"/>
                              <w:jc w:val="left"/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</w:pPr>
                            <w:r w:rsidRPr="00F74BBB"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 xml:space="preserve">ущемляются социальные права; </w:t>
                            </w:r>
                          </w:p>
                          <w:p w:rsidR="006A3FCA" w:rsidRPr="00F74BBB" w:rsidRDefault="006A3FCA" w:rsidP="00F74BBB">
                            <w:pPr>
                              <w:pStyle w:val="af1"/>
                              <w:numPr>
                                <w:ilvl w:val="0"/>
                                <w:numId w:val="9"/>
                              </w:numPr>
                              <w:spacing w:after="120" w:line="240" w:lineRule="auto"/>
                              <w:ind w:left="357" w:hanging="357"/>
                              <w:contextualSpacing w:val="0"/>
                              <w:jc w:val="left"/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</w:pPr>
                            <w:r w:rsidRPr="00F74BBB"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 xml:space="preserve">несправедливо распределяется стимулирующий фонд оплаты труда; </w:t>
                            </w:r>
                          </w:p>
                          <w:p w:rsidR="006A3FCA" w:rsidRPr="00F74BBB" w:rsidRDefault="006A3FCA" w:rsidP="00F74BBB">
                            <w:pPr>
                              <w:pStyle w:val="af1"/>
                              <w:numPr>
                                <w:ilvl w:val="0"/>
                                <w:numId w:val="9"/>
                              </w:numPr>
                              <w:spacing w:after="120" w:line="240" w:lineRule="auto"/>
                              <w:ind w:left="357" w:hanging="357"/>
                              <w:contextualSpacing w:val="0"/>
                              <w:jc w:val="left"/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</w:pPr>
                            <w:r w:rsidRPr="00F74BBB"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 xml:space="preserve">ущемляются права при проведении тарификации, сокращении рабочих мест; </w:t>
                            </w:r>
                          </w:p>
                          <w:p w:rsidR="006A3FCA" w:rsidRPr="00F74BBB" w:rsidRDefault="006A3FCA" w:rsidP="00F74BBB">
                            <w:pPr>
                              <w:pStyle w:val="af1"/>
                              <w:numPr>
                                <w:ilvl w:val="0"/>
                                <w:numId w:val="9"/>
                              </w:numPr>
                              <w:spacing w:after="120" w:line="240" w:lineRule="auto"/>
                              <w:ind w:left="357" w:hanging="357"/>
                              <w:contextualSpacing w:val="0"/>
                              <w:jc w:val="left"/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</w:pPr>
                            <w:r w:rsidRPr="00F74BBB"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>требуется помощь в оформлении пенсии;</w:t>
                            </w:r>
                          </w:p>
                          <w:p w:rsidR="006A3FCA" w:rsidRPr="00F74BBB" w:rsidRDefault="006A3FCA" w:rsidP="00F74BBB">
                            <w:pPr>
                              <w:pStyle w:val="af1"/>
                              <w:numPr>
                                <w:ilvl w:val="0"/>
                                <w:numId w:val="9"/>
                              </w:numPr>
                              <w:spacing w:after="120" w:line="240" w:lineRule="auto"/>
                              <w:ind w:left="357" w:hanging="357"/>
                              <w:contextualSpacing w:val="0"/>
                              <w:jc w:val="left"/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</w:pPr>
                            <w:r w:rsidRPr="00F74BBB"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 xml:space="preserve">неправильно назначаются пособия по болезни; </w:t>
                            </w:r>
                          </w:p>
                          <w:p w:rsidR="006A3FCA" w:rsidRPr="00F74BBB" w:rsidRDefault="006A3FCA" w:rsidP="00F74BBB">
                            <w:pPr>
                              <w:pStyle w:val="af1"/>
                              <w:numPr>
                                <w:ilvl w:val="0"/>
                                <w:numId w:val="9"/>
                              </w:numPr>
                              <w:spacing w:after="120" w:line="240" w:lineRule="auto"/>
                              <w:ind w:left="357" w:hanging="357"/>
                              <w:contextualSpacing w:val="0"/>
                              <w:jc w:val="left"/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</w:pPr>
                            <w:r w:rsidRPr="00F74BBB"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 xml:space="preserve">нарушаются права по прохождению медосмотров и вакцинации; </w:t>
                            </w:r>
                          </w:p>
                          <w:p w:rsidR="006A3FCA" w:rsidRPr="00F74BBB" w:rsidRDefault="006A3FCA" w:rsidP="00F74BBB">
                            <w:pPr>
                              <w:pStyle w:val="af1"/>
                              <w:numPr>
                                <w:ilvl w:val="0"/>
                                <w:numId w:val="9"/>
                              </w:numPr>
                              <w:spacing w:after="120" w:line="240" w:lineRule="auto"/>
                              <w:ind w:left="357" w:hanging="357"/>
                              <w:contextualSpacing w:val="0"/>
                              <w:jc w:val="left"/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</w:pPr>
                            <w:r w:rsidRPr="00F74BBB"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 xml:space="preserve">необходимо содействие в оздоровлении, в том числе и детей; </w:t>
                            </w:r>
                          </w:p>
                          <w:p w:rsidR="006A3FCA" w:rsidRPr="00F74BBB" w:rsidRDefault="006A3FCA" w:rsidP="00F74BBB">
                            <w:pPr>
                              <w:pStyle w:val="af1"/>
                              <w:numPr>
                                <w:ilvl w:val="0"/>
                                <w:numId w:val="9"/>
                              </w:numPr>
                              <w:spacing w:after="120" w:line="240" w:lineRule="auto"/>
                              <w:ind w:left="357" w:hanging="357"/>
                              <w:contextualSpacing w:val="0"/>
                              <w:jc w:val="left"/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</w:pPr>
                            <w:r w:rsidRPr="00F74BBB"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 xml:space="preserve">возник индивидуальный или коллективный трудовой спор; </w:t>
                            </w:r>
                          </w:p>
                          <w:p w:rsidR="006A3FCA" w:rsidRPr="00F74BBB" w:rsidRDefault="006A3FCA" w:rsidP="00F74BBB">
                            <w:pPr>
                              <w:pStyle w:val="af1"/>
                              <w:numPr>
                                <w:ilvl w:val="0"/>
                                <w:numId w:val="9"/>
                              </w:numPr>
                              <w:spacing w:after="120" w:line="240" w:lineRule="auto"/>
                              <w:ind w:left="357" w:hanging="357"/>
                              <w:contextualSpacing w:val="0"/>
                              <w:jc w:val="left"/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</w:pPr>
                            <w:r w:rsidRPr="00F74BBB">
                              <w:rPr>
                                <w:b/>
                                <w:color w:val="000066"/>
                                <w:kern w:val="0"/>
                                <w:sz w:val="26"/>
                                <w:szCs w:val="26"/>
                                <w:lang w:val="ru-RU" w:eastAsia="ru-RU"/>
                              </w:rPr>
                              <w:t>необходима материальная помощь в трудной жизненной ситуации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582.75pt;margin-top:4.65pt;width:242.25pt;height:454.4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" fillcolor="white [3201]" strokecolor="#4f81bd [3204]" strokeweight="2pt">
                <v:textbox>
                  <w:txbxContent>
                    <w:p w:rsidR="00F74BBB" w:rsidRPr="00F74BBB" w:rsidRDefault="00F74BBB" w:rsidP="00F74BBB">
                      <w:pPr>
                        <w:pStyle w:val="af1"/>
                        <w:numPr>
                          <w:ilvl w:val="0"/>
                          <w:numId w:val="9"/>
                        </w:numPr>
                        <w:spacing w:after="120" w:line="240" w:lineRule="auto"/>
                        <w:ind w:left="357" w:hanging="357"/>
                        <w:contextualSpacing w:val="0"/>
                        <w:jc w:val="left"/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</w:pPr>
                      <w:r w:rsidRPr="00F74BBB"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>н</w:t>
                      </w:r>
                      <w:r w:rsidRPr="00F74BBB"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 xml:space="preserve">арушается трудовое </w:t>
                      </w:r>
                      <w:r w:rsidRPr="00F74BBB"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 xml:space="preserve">законодательство; </w:t>
                      </w:r>
                    </w:p>
                    <w:p w:rsidR="006A3FCA" w:rsidRPr="00F74BBB" w:rsidRDefault="006A3FCA" w:rsidP="00F74BBB">
                      <w:pPr>
                        <w:pStyle w:val="af1"/>
                        <w:numPr>
                          <w:ilvl w:val="0"/>
                          <w:numId w:val="9"/>
                        </w:numPr>
                        <w:spacing w:after="120" w:line="240" w:lineRule="auto"/>
                        <w:ind w:left="357" w:hanging="357"/>
                        <w:contextualSpacing w:val="0"/>
                        <w:jc w:val="left"/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</w:pPr>
                      <w:r w:rsidRPr="00F74BBB"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 xml:space="preserve">неправомерно накладываются взыскания; </w:t>
                      </w:r>
                    </w:p>
                    <w:p w:rsidR="00F74BBB" w:rsidRPr="00F74BBB" w:rsidRDefault="006A3FCA" w:rsidP="00F74BBB">
                      <w:pPr>
                        <w:pStyle w:val="af1"/>
                        <w:numPr>
                          <w:ilvl w:val="0"/>
                          <w:numId w:val="9"/>
                        </w:numPr>
                        <w:spacing w:after="120" w:line="240" w:lineRule="auto"/>
                        <w:ind w:left="357" w:hanging="357"/>
                        <w:contextualSpacing w:val="0"/>
                        <w:jc w:val="left"/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</w:pPr>
                      <w:r w:rsidRPr="00F74BBB"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 xml:space="preserve">ущемляются социальные права; </w:t>
                      </w:r>
                    </w:p>
                    <w:p w:rsidR="006A3FCA" w:rsidRPr="00F74BBB" w:rsidRDefault="006A3FCA" w:rsidP="00F74BBB">
                      <w:pPr>
                        <w:pStyle w:val="af1"/>
                        <w:numPr>
                          <w:ilvl w:val="0"/>
                          <w:numId w:val="9"/>
                        </w:numPr>
                        <w:spacing w:after="120" w:line="240" w:lineRule="auto"/>
                        <w:ind w:left="357" w:hanging="357"/>
                        <w:contextualSpacing w:val="0"/>
                        <w:jc w:val="left"/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</w:pPr>
                      <w:r w:rsidRPr="00F74BBB"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 xml:space="preserve">несправедливо распределяется стимулирующий фонд оплаты труда; </w:t>
                      </w:r>
                    </w:p>
                    <w:p w:rsidR="006A3FCA" w:rsidRPr="00F74BBB" w:rsidRDefault="006A3FCA" w:rsidP="00F74BBB">
                      <w:pPr>
                        <w:pStyle w:val="af1"/>
                        <w:numPr>
                          <w:ilvl w:val="0"/>
                          <w:numId w:val="9"/>
                        </w:numPr>
                        <w:spacing w:after="120" w:line="240" w:lineRule="auto"/>
                        <w:ind w:left="357" w:hanging="357"/>
                        <w:contextualSpacing w:val="0"/>
                        <w:jc w:val="left"/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</w:pPr>
                      <w:r w:rsidRPr="00F74BBB"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 xml:space="preserve">ущемляются права при проведении тарификации, сокращении рабочих мест; </w:t>
                      </w:r>
                    </w:p>
                    <w:p w:rsidR="006A3FCA" w:rsidRPr="00F74BBB" w:rsidRDefault="006A3FCA" w:rsidP="00F74BBB">
                      <w:pPr>
                        <w:pStyle w:val="af1"/>
                        <w:numPr>
                          <w:ilvl w:val="0"/>
                          <w:numId w:val="9"/>
                        </w:numPr>
                        <w:spacing w:after="120" w:line="240" w:lineRule="auto"/>
                        <w:ind w:left="357" w:hanging="357"/>
                        <w:contextualSpacing w:val="0"/>
                        <w:jc w:val="left"/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</w:pPr>
                      <w:r w:rsidRPr="00F74BBB"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>требуется помощь в оформлении пенсии;</w:t>
                      </w:r>
                    </w:p>
                    <w:p w:rsidR="006A3FCA" w:rsidRPr="00F74BBB" w:rsidRDefault="006A3FCA" w:rsidP="00F74BBB">
                      <w:pPr>
                        <w:pStyle w:val="af1"/>
                        <w:numPr>
                          <w:ilvl w:val="0"/>
                          <w:numId w:val="9"/>
                        </w:numPr>
                        <w:spacing w:after="120" w:line="240" w:lineRule="auto"/>
                        <w:ind w:left="357" w:hanging="357"/>
                        <w:contextualSpacing w:val="0"/>
                        <w:jc w:val="left"/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</w:pPr>
                      <w:r w:rsidRPr="00F74BBB"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 xml:space="preserve">неправильно назначаются пособия по болезни; </w:t>
                      </w:r>
                    </w:p>
                    <w:p w:rsidR="006A3FCA" w:rsidRPr="00F74BBB" w:rsidRDefault="006A3FCA" w:rsidP="00F74BBB">
                      <w:pPr>
                        <w:pStyle w:val="af1"/>
                        <w:numPr>
                          <w:ilvl w:val="0"/>
                          <w:numId w:val="9"/>
                        </w:numPr>
                        <w:spacing w:after="120" w:line="240" w:lineRule="auto"/>
                        <w:ind w:left="357" w:hanging="357"/>
                        <w:contextualSpacing w:val="0"/>
                        <w:jc w:val="left"/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</w:pPr>
                      <w:r w:rsidRPr="00F74BBB"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 xml:space="preserve">нарушаются права по прохождению медосмотров и вакцинации; </w:t>
                      </w:r>
                    </w:p>
                    <w:p w:rsidR="006A3FCA" w:rsidRPr="00F74BBB" w:rsidRDefault="006A3FCA" w:rsidP="00F74BBB">
                      <w:pPr>
                        <w:pStyle w:val="af1"/>
                        <w:numPr>
                          <w:ilvl w:val="0"/>
                          <w:numId w:val="9"/>
                        </w:numPr>
                        <w:spacing w:after="120" w:line="240" w:lineRule="auto"/>
                        <w:ind w:left="357" w:hanging="357"/>
                        <w:contextualSpacing w:val="0"/>
                        <w:jc w:val="left"/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</w:pPr>
                      <w:r w:rsidRPr="00F74BBB"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 xml:space="preserve">необходимо содействие в оздоровлении, в том числе и детей; </w:t>
                      </w:r>
                    </w:p>
                    <w:p w:rsidR="006A3FCA" w:rsidRPr="00F74BBB" w:rsidRDefault="006A3FCA" w:rsidP="00F74BBB">
                      <w:pPr>
                        <w:pStyle w:val="af1"/>
                        <w:numPr>
                          <w:ilvl w:val="0"/>
                          <w:numId w:val="9"/>
                        </w:numPr>
                        <w:spacing w:after="120" w:line="240" w:lineRule="auto"/>
                        <w:ind w:left="357" w:hanging="357"/>
                        <w:contextualSpacing w:val="0"/>
                        <w:jc w:val="left"/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</w:pPr>
                      <w:r w:rsidRPr="00F74BBB"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 xml:space="preserve">возник индивидуальный или коллективный трудовой спор; </w:t>
                      </w:r>
                    </w:p>
                    <w:p w:rsidR="006A3FCA" w:rsidRPr="00F74BBB" w:rsidRDefault="006A3FCA" w:rsidP="00F74BBB">
                      <w:pPr>
                        <w:pStyle w:val="af1"/>
                        <w:numPr>
                          <w:ilvl w:val="0"/>
                          <w:numId w:val="9"/>
                        </w:numPr>
                        <w:spacing w:after="120" w:line="240" w:lineRule="auto"/>
                        <w:ind w:left="357" w:hanging="357"/>
                        <w:contextualSpacing w:val="0"/>
                        <w:jc w:val="left"/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</w:pPr>
                      <w:r w:rsidRPr="00F74BBB">
                        <w:rPr>
                          <w:b/>
                          <w:color w:val="000066"/>
                          <w:kern w:val="0"/>
                          <w:sz w:val="26"/>
                          <w:szCs w:val="26"/>
                          <w:lang w:val="ru-RU" w:eastAsia="ru-RU"/>
                        </w:rPr>
                        <w:t>необходима материальная помощь в трудной жизненной ситуации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A2624">
        <w:rPr>
          <w:lang w:val="ru-RU"/>
        </w:rPr>
        <w:t xml:space="preserve">     </w:t>
      </w:r>
      <w:r w:rsidR="00552BAD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47527008" wp14:editId="40A0B481">
                <wp:simplePos x="0" y="0"/>
                <wp:positionH relativeFrom="page">
                  <wp:posOffset>604520</wp:posOffset>
                </wp:positionH>
                <wp:positionV relativeFrom="page">
                  <wp:posOffset>537210</wp:posOffset>
                </wp:positionV>
                <wp:extent cx="2877185" cy="774065"/>
                <wp:effectExtent l="23495" t="22860" r="23495" b="22225"/>
                <wp:wrapNone/>
                <wp:docPr id="7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77185" cy="7740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mpd="sng" algn="in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537EB" w:rsidRPr="00D740C7" w:rsidRDefault="002A2624" w:rsidP="002A2624">
                            <w:pPr>
                              <w:pStyle w:val="4"/>
                              <w:jc w:val="center"/>
                              <w:rPr>
                                <w:color w:val="FFFFFF"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D740C7">
                              <w:rPr>
                                <w:color w:val="FFFFFF"/>
                                <w:sz w:val="40"/>
                                <w:szCs w:val="40"/>
                                <w:lang w:val="ru-RU"/>
                              </w:rPr>
                              <w:t>П</w:t>
                            </w:r>
                            <w:r w:rsidR="0000640D" w:rsidRPr="00D740C7">
                              <w:rPr>
                                <w:color w:val="FFFFFF"/>
                                <w:sz w:val="40"/>
                                <w:szCs w:val="40"/>
                                <w:lang w:val="ru-RU"/>
                              </w:rPr>
                              <w:t>рофсоюз –</w:t>
                            </w:r>
                            <w:r w:rsidRPr="00D740C7">
                              <w:rPr>
                                <w:color w:val="FFFFFF"/>
                                <w:sz w:val="40"/>
                                <w:szCs w:val="40"/>
                                <w:lang w:val="ru-RU"/>
                              </w:rPr>
                              <w:t xml:space="preserve"> твоя защита и опора!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43" type="#_x0000_t202" style="position:absolute;left:0;text-align:left;margin-left:47.6pt;margin-top:42.3pt;width:226.55pt;height:60.9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" fillcolor="#4f81bd" strokecolor="#f2f2f2" strokeweight="3pt" insetpen="t">
                <v:shadow on="t" color="#243f60" opacity=".5" offset="1pt"/>
                <o:lock v:ext="edit" shapetype="t"/>
                <v:textbox inset="2.85pt,2.85pt,2.85pt,2.85pt">
                  <w:txbxContent>
                    <w:p w:rsidR="00A537EB" w:rsidRPr="00D740C7" w:rsidRDefault="002A2624" w:rsidP="002A2624">
                      <w:pPr>
                        <w:pStyle w:val="4"/>
                        <w:jc w:val="center"/>
                        <w:rPr>
                          <w:color w:val="FFFFFF"/>
                          <w:sz w:val="40"/>
                          <w:szCs w:val="40"/>
                          <w:lang w:val="ru-RU"/>
                        </w:rPr>
                      </w:pPr>
                      <w:r w:rsidRPr="00D740C7">
                        <w:rPr>
                          <w:color w:val="FFFFFF"/>
                          <w:sz w:val="40"/>
                          <w:szCs w:val="40"/>
                          <w:lang w:val="ru-RU"/>
                        </w:rPr>
                        <w:t>П</w:t>
                      </w:r>
                      <w:r w:rsidR="0000640D" w:rsidRPr="00D740C7">
                        <w:rPr>
                          <w:color w:val="FFFFFF"/>
                          <w:sz w:val="40"/>
                          <w:szCs w:val="40"/>
                          <w:lang w:val="ru-RU"/>
                        </w:rPr>
                        <w:t>рофсоюз –</w:t>
                      </w:r>
                      <w:r w:rsidRPr="00D740C7">
                        <w:rPr>
                          <w:color w:val="FFFFFF"/>
                          <w:sz w:val="40"/>
                          <w:szCs w:val="40"/>
                          <w:lang w:val="ru-RU"/>
                        </w:rPr>
                        <w:t xml:space="preserve"> твоя защита и опора!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2BA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398B48" wp14:editId="6AA141DD">
                <wp:simplePos x="0" y="0"/>
                <wp:positionH relativeFrom="page">
                  <wp:posOffset>3971925</wp:posOffset>
                </wp:positionH>
                <wp:positionV relativeFrom="page">
                  <wp:posOffset>4857750</wp:posOffset>
                </wp:positionV>
                <wp:extent cx="1994535" cy="1212215"/>
                <wp:effectExtent l="0" t="0" r="0" b="0"/>
                <wp:wrapNone/>
                <wp:docPr id="1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4535" cy="121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Default="00A537E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044" type="#_x0000_t202" style="position:absolute;left:0;text-align:left;margin-left:312.75pt;margin-top:382.5pt;width:157.05pt;height:95.45pt;z-index:251665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" filled="f" stroked="f">
                <v:textbox style="mso-fit-shape-to-text:t">
                  <w:txbxContent>
                    <w:p w:rsidR="00A537EB" w:rsidRDefault="00A537EB"/>
                  </w:txbxContent>
                </v:textbox>
                <w10:wrap anchorx="page" anchory="page"/>
              </v:shape>
            </w:pict>
          </mc:Fallback>
        </mc:AlternateContent>
      </w:r>
    </w:p>
    <w:p w:rsidR="002A2624" w:rsidRPr="00F65BDF" w:rsidRDefault="002A2624">
      <w:pPr>
        <w:rPr>
          <w:lang w:val="ru-RU"/>
        </w:rPr>
      </w:pPr>
    </w:p>
    <w:sectPr w:rsidR="002A2624" w:rsidRPr="00F65BDF" w:rsidSect="00A537EB">
      <w:pgSz w:w="16839" w:h="11907" w:orient="landscape"/>
      <w:pgMar w:top="864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F DinText Pro Medium">
    <w:altName w:val="Times New Roman"/>
    <w:charset w:val="CC"/>
    <w:family w:val="auto"/>
    <w:pitch w:val="variable"/>
    <w:sig w:usb0="00000001" w:usb1="5000E8F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10179"/>
    <w:multiLevelType w:val="hybridMultilevel"/>
    <w:tmpl w:val="6E5C17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3FF4DE4"/>
    <w:multiLevelType w:val="hybridMultilevel"/>
    <w:tmpl w:val="F34AE1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2413B6"/>
    <w:multiLevelType w:val="hybridMultilevel"/>
    <w:tmpl w:val="AA807E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F97E5D"/>
    <w:multiLevelType w:val="hybridMultilevel"/>
    <w:tmpl w:val="21F656B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F722298"/>
    <w:multiLevelType w:val="hybridMultilevel"/>
    <w:tmpl w:val="AFC460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2E3359"/>
    <w:multiLevelType w:val="hybridMultilevel"/>
    <w:tmpl w:val="3CD052A2"/>
    <w:lvl w:ilvl="0" w:tplc="C9928D7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264018"/>
    <w:multiLevelType w:val="hybridMultilevel"/>
    <w:tmpl w:val="2EACF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BF06A5"/>
    <w:multiLevelType w:val="hybridMultilevel"/>
    <w:tmpl w:val="50E61490"/>
    <w:lvl w:ilvl="0" w:tplc="FBE04AD8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C5E6E1D"/>
    <w:multiLevelType w:val="hybridMultilevel"/>
    <w:tmpl w:val="A6D6CFAE"/>
    <w:lvl w:ilvl="0" w:tplc="FBE04AD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2"/>
  </w:num>
  <w:num w:numId="5">
    <w:abstractNumId w:val="5"/>
  </w:num>
  <w:num w:numId="6">
    <w:abstractNumId w:val="4"/>
  </w:num>
  <w:num w:numId="7">
    <w:abstractNumId w:val="1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641"/>
    <w:rsid w:val="00004A01"/>
    <w:rsid w:val="0000640D"/>
    <w:rsid w:val="00034313"/>
    <w:rsid w:val="000C177B"/>
    <w:rsid w:val="000C24F6"/>
    <w:rsid w:val="001860A9"/>
    <w:rsid w:val="001B319C"/>
    <w:rsid w:val="00202F32"/>
    <w:rsid w:val="002A2624"/>
    <w:rsid w:val="002F6584"/>
    <w:rsid w:val="003A1A56"/>
    <w:rsid w:val="003B3458"/>
    <w:rsid w:val="00456227"/>
    <w:rsid w:val="00546BD3"/>
    <w:rsid w:val="00552BAD"/>
    <w:rsid w:val="005A6CC6"/>
    <w:rsid w:val="005F5641"/>
    <w:rsid w:val="00605710"/>
    <w:rsid w:val="00651280"/>
    <w:rsid w:val="00664B1D"/>
    <w:rsid w:val="006A3FCA"/>
    <w:rsid w:val="006D7DDB"/>
    <w:rsid w:val="00774233"/>
    <w:rsid w:val="0083021E"/>
    <w:rsid w:val="00912B7A"/>
    <w:rsid w:val="009A40BE"/>
    <w:rsid w:val="00A31C5E"/>
    <w:rsid w:val="00A537EB"/>
    <w:rsid w:val="00AA48DA"/>
    <w:rsid w:val="00AF2E21"/>
    <w:rsid w:val="00AF452D"/>
    <w:rsid w:val="00B10000"/>
    <w:rsid w:val="00B17AAD"/>
    <w:rsid w:val="00B54715"/>
    <w:rsid w:val="00B81DD2"/>
    <w:rsid w:val="00C03F85"/>
    <w:rsid w:val="00C464A2"/>
    <w:rsid w:val="00D02989"/>
    <w:rsid w:val="00D23B2C"/>
    <w:rsid w:val="00D740C7"/>
    <w:rsid w:val="00D9438E"/>
    <w:rsid w:val="00DB32F7"/>
    <w:rsid w:val="00DC3F24"/>
    <w:rsid w:val="00DE2456"/>
    <w:rsid w:val="00E03701"/>
    <w:rsid w:val="00F65BDF"/>
    <w:rsid w:val="00F74BBB"/>
    <w:rsid w:val="00F8128E"/>
    <w:rsid w:val="00F9613B"/>
    <w:rsid w:val="00FF0996"/>
    <w:rsid w:val="00F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link w:val="40"/>
    <w:qFormat/>
    <w:pPr>
      <w:outlineLvl w:val="3"/>
    </w:pPr>
    <w:rPr>
      <w:color w:val="auto"/>
    </w:rPr>
  </w:style>
  <w:style w:type="paragraph" w:styleId="7">
    <w:name w:val="heading 7"/>
    <w:qFormat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Pr>
      <w:color w:val="0000FF"/>
      <w:u w:val="single"/>
    </w:rPr>
  </w:style>
  <w:style w:type="character" w:customStyle="1" w:styleId="a4">
    <w:name w:val="Основной текст Знак"/>
    <w:link w:val="a5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styleId="aa">
    <w:name w:val="annotation reference"/>
    <w:uiPriority w:val="99"/>
    <w:semiHidden/>
    <w:unhideWhenUsed/>
    <w:rsid w:val="00F8128E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F8128E"/>
    <w:rPr>
      <w:sz w:val="20"/>
      <w:szCs w:val="20"/>
    </w:rPr>
  </w:style>
  <w:style w:type="character" w:customStyle="1" w:styleId="ac">
    <w:name w:val="Текст примечания Знак"/>
    <w:link w:val="ab"/>
    <w:uiPriority w:val="99"/>
    <w:semiHidden/>
    <w:rsid w:val="00F8128E"/>
    <w:rPr>
      <w:color w:val="000000"/>
      <w:kern w:val="28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F8128E"/>
    <w:rPr>
      <w:b/>
      <w:bCs/>
    </w:rPr>
  </w:style>
  <w:style w:type="character" w:customStyle="1" w:styleId="ae">
    <w:name w:val="Тема примечания Знак"/>
    <w:link w:val="ad"/>
    <w:uiPriority w:val="99"/>
    <w:semiHidden/>
    <w:rsid w:val="00F8128E"/>
    <w:rPr>
      <w:b/>
      <w:bCs/>
      <w:color w:val="000000"/>
      <w:kern w:val="28"/>
    </w:rPr>
  </w:style>
  <w:style w:type="paragraph" w:styleId="af">
    <w:name w:val="Balloon Text"/>
    <w:basedOn w:val="a"/>
    <w:link w:val="af0"/>
    <w:uiPriority w:val="99"/>
    <w:semiHidden/>
    <w:unhideWhenUsed/>
    <w:rsid w:val="00F8128E"/>
    <w:pPr>
      <w:spacing w:after="0" w:line="240" w:lineRule="auto"/>
    </w:pPr>
    <w:rPr>
      <w:rFonts w:ascii="Segoe UI" w:hAnsi="Segoe UI" w:cs="Segoe UI"/>
    </w:rPr>
  </w:style>
  <w:style w:type="character" w:customStyle="1" w:styleId="af0">
    <w:name w:val="Текст выноски Знак"/>
    <w:link w:val="af"/>
    <w:uiPriority w:val="99"/>
    <w:semiHidden/>
    <w:rsid w:val="00F8128E"/>
    <w:rPr>
      <w:rFonts w:ascii="Segoe UI" w:hAnsi="Segoe UI" w:cs="Segoe UI"/>
      <w:color w:val="000000"/>
      <w:kern w:val="28"/>
      <w:sz w:val="18"/>
      <w:szCs w:val="18"/>
    </w:rPr>
  </w:style>
  <w:style w:type="character" w:customStyle="1" w:styleId="40">
    <w:name w:val="Заголовок 4 Знак"/>
    <w:link w:val="4"/>
    <w:rsid w:val="00F65BDF"/>
    <w:rPr>
      <w:rFonts w:ascii="Arial" w:hAnsi="Arial" w:cs="Arial"/>
      <w:b/>
      <w:bCs/>
      <w:kern w:val="28"/>
      <w:sz w:val="28"/>
      <w:szCs w:val="28"/>
      <w:lang w:val="en-US" w:eastAsia="en-US"/>
    </w:rPr>
  </w:style>
  <w:style w:type="paragraph" w:styleId="af1">
    <w:name w:val="List Paragraph"/>
    <w:basedOn w:val="a"/>
    <w:uiPriority w:val="34"/>
    <w:qFormat/>
    <w:rsid w:val="006A3F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link w:val="40"/>
    <w:qFormat/>
    <w:pPr>
      <w:outlineLvl w:val="3"/>
    </w:pPr>
    <w:rPr>
      <w:color w:val="auto"/>
    </w:rPr>
  </w:style>
  <w:style w:type="paragraph" w:styleId="7">
    <w:name w:val="heading 7"/>
    <w:qFormat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Pr>
      <w:color w:val="0000FF"/>
      <w:u w:val="single"/>
    </w:rPr>
  </w:style>
  <w:style w:type="character" w:customStyle="1" w:styleId="a4">
    <w:name w:val="Основной текст Знак"/>
    <w:link w:val="a5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styleId="aa">
    <w:name w:val="annotation reference"/>
    <w:uiPriority w:val="99"/>
    <w:semiHidden/>
    <w:unhideWhenUsed/>
    <w:rsid w:val="00F8128E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F8128E"/>
    <w:rPr>
      <w:sz w:val="20"/>
      <w:szCs w:val="20"/>
    </w:rPr>
  </w:style>
  <w:style w:type="character" w:customStyle="1" w:styleId="ac">
    <w:name w:val="Текст примечания Знак"/>
    <w:link w:val="ab"/>
    <w:uiPriority w:val="99"/>
    <w:semiHidden/>
    <w:rsid w:val="00F8128E"/>
    <w:rPr>
      <w:color w:val="000000"/>
      <w:kern w:val="28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F8128E"/>
    <w:rPr>
      <w:b/>
      <w:bCs/>
    </w:rPr>
  </w:style>
  <w:style w:type="character" w:customStyle="1" w:styleId="ae">
    <w:name w:val="Тема примечания Знак"/>
    <w:link w:val="ad"/>
    <w:uiPriority w:val="99"/>
    <w:semiHidden/>
    <w:rsid w:val="00F8128E"/>
    <w:rPr>
      <w:b/>
      <w:bCs/>
      <w:color w:val="000000"/>
      <w:kern w:val="28"/>
    </w:rPr>
  </w:style>
  <w:style w:type="paragraph" w:styleId="af">
    <w:name w:val="Balloon Text"/>
    <w:basedOn w:val="a"/>
    <w:link w:val="af0"/>
    <w:uiPriority w:val="99"/>
    <w:semiHidden/>
    <w:unhideWhenUsed/>
    <w:rsid w:val="00F8128E"/>
    <w:pPr>
      <w:spacing w:after="0" w:line="240" w:lineRule="auto"/>
    </w:pPr>
    <w:rPr>
      <w:rFonts w:ascii="Segoe UI" w:hAnsi="Segoe UI" w:cs="Segoe UI"/>
    </w:rPr>
  </w:style>
  <w:style w:type="character" w:customStyle="1" w:styleId="af0">
    <w:name w:val="Текст выноски Знак"/>
    <w:link w:val="af"/>
    <w:uiPriority w:val="99"/>
    <w:semiHidden/>
    <w:rsid w:val="00F8128E"/>
    <w:rPr>
      <w:rFonts w:ascii="Segoe UI" w:hAnsi="Segoe UI" w:cs="Segoe UI"/>
      <w:color w:val="000000"/>
      <w:kern w:val="28"/>
      <w:sz w:val="18"/>
      <w:szCs w:val="18"/>
    </w:rPr>
  </w:style>
  <w:style w:type="character" w:customStyle="1" w:styleId="40">
    <w:name w:val="Заголовок 4 Знак"/>
    <w:link w:val="4"/>
    <w:rsid w:val="00F65BDF"/>
    <w:rPr>
      <w:rFonts w:ascii="Arial" w:hAnsi="Arial" w:cs="Arial"/>
      <w:b/>
      <w:bCs/>
      <w:kern w:val="28"/>
      <w:sz w:val="28"/>
      <w:szCs w:val="28"/>
      <w:lang w:val="en-US" w:eastAsia="en-US"/>
    </w:rPr>
  </w:style>
  <w:style w:type="paragraph" w:styleId="af1">
    <w:name w:val="List Paragraph"/>
    <w:basedOn w:val="a"/>
    <w:uiPriority w:val="34"/>
    <w:qFormat/>
    <w:rsid w:val="006A3F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tmprofobr?w=address-169592097_54024" TargetMode="External"/><Relationship Id="rId18" Type="http://schemas.openxmlformats.org/officeDocument/2006/relationships/image" Target="media/image5.jpeg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hyperlink" Target="http://tmprofobr.ru/" TargetMode="External"/><Relationship Id="rId17" Type="http://schemas.openxmlformats.org/officeDocument/2006/relationships/hyperlink" Target="tel:+7345245404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vk.com/tmprofobr?w=address-169592097_54024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microsoft.com/office/2007/relationships/stylesWithEffects" Target="stylesWithEffects.xml"/><Relationship Id="rId15" Type="http://schemas.openxmlformats.org/officeDocument/2006/relationships/hyperlink" Target="http://tmprofobr.ru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hyperlink" Target="tel:+73452454040" TargetMode="Externa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AppData\Roaming\Microsoft\&#1064;&#1072;&#1073;&#1083;&#1086;&#1085;&#1099;\&#1041;&#1088;&#1086;&#1096;&#1102;&#1088;&#1072;%20(&#1086;&#1087;&#1080;&#1089;&#1072;&#1085;&#1080;&#1077;%20&#1091;&#1088;&#1086;&#1074;&#1085;&#1077;&#1081;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64EB0D-79A6-4052-8A55-91B026ED3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4B75DB-D231-41F6-848D-EC902EBA7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Брошюра (описание уровней)</Template>
  <TotalTime>144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Сизова Надежда Валерьевна</cp:lastModifiedBy>
  <cp:revision>28</cp:revision>
  <cp:lastPrinted>2018-11-12T10:11:00Z</cp:lastPrinted>
  <dcterms:created xsi:type="dcterms:W3CDTF">2018-11-10T17:56:00Z</dcterms:created>
  <dcterms:modified xsi:type="dcterms:W3CDTF">2018-11-13T12:41:00Z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